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C4BF5" w14:textId="77777777" w:rsidR="00C60FF4" w:rsidRPr="00044C4F" w:rsidRDefault="00C60FF4" w:rsidP="00C60FF4">
      <w:pPr>
        <w:spacing w:before="120"/>
        <w:jc w:val="center"/>
        <w:rPr>
          <w:rFonts w:ascii="Arial" w:hAnsi="Arial" w:cs="Arial"/>
          <w:b/>
          <w:smallCaps/>
          <w:sz w:val="20"/>
          <w:szCs w:val="20"/>
        </w:rPr>
      </w:pPr>
      <w:r w:rsidRPr="00044C4F">
        <w:rPr>
          <w:rFonts w:ascii="Arial" w:hAnsi="Arial" w:cs="Arial"/>
          <w:b/>
          <w:smallCaps/>
          <w:sz w:val="20"/>
          <w:szCs w:val="20"/>
        </w:rPr>
        <w:t>Avaliação do desempenho</w:t>
      </w:r>
    </w:p>
    <w:p w14:paraId="51BAA762" w14:textId="77777777" w:rsidR="00CC1AFA" w:rsidRPr="00044C4F" w:rsidRDefault="00CC1AFA" w:rsidP="00C60FF4">
      <w:pPr>
        <w:spacing w:before="120"/>
        <w:jc w:val="center"/>
        <w:rPr>
          <w:rFonts w:ascii="Arial" w:hAnsi="Arial" w:cs="Arial"/>
          <w:b/>
          <w:smallCaps/>
          <w:sz w:val="20"/>
          <w:szCs w:val="20"/>
        </w:rPr>
      </w:pPr>
      <w:r w:rsidRPr="00044C4F">
        <w:rPr>
          <w:rFonts w:ascii="Arial" w:hAnsi="Arial" w:cs="Arial"/>
          <w:b/>
          <w:smallCaps/>
          <w:sz w:val="20"/>
          <w:szCs w:val="20"/>
        </w:rPr>
        <w:t>Avaliação com base nas Competências</w:t>
      </w:r>
    </w:p>
    <w:p w14:paraId="00B428FB" w14:textId="77777777" w:rsidR="00C60FF4" w:rsidRPr="00044C4F" w:rsidRDefault="00C60FF4" w:rsidP="00C60FF4">
      <w:pPr>
        <w:spacing w:before="120"/>
        <w:jc w:val="center"/>
        <w:rPr>
          <w:rFonts w:ascii="Arial" w:hAnsi="Arial" w:cs="Arial"/>
          <w:smallCaps/>
          <w:sz w:val="20"/>
          <w:szCs w:val="20"/>
        </w:rPr>
      </w:pPr>
      <w:r w:rsidRPr="00044C4F">
        <w:rPr>
          <w:rFonts w:ascii="Arial" w:hAnsi="Arial" w:cs="Arial"/>
          <w:b/>
          <w:smallCaps/>
          <w:sz w:val="20"/>
          <w:szCs w:val="20"/>
        </w:rPr>
        <w:t>Ficha de Avaliação</w:t>
      </w:r>
      <w:r w:rsidRPr="00044C4F">
        <w:rPr>
          <w:rFonts w:ascii="Arial" w:hAnsi="Arial" w:cs="Arial"/>
          <w:smallCaps/>
          <w:sz w:val="20"/>
          <w:szCs w:val="20"/>
        </w:rPr>
        <w:t xml:space="preserve"> </w:t>
      </w:r>
    </w:p>
    <w:p w14:paraId="1A94D883" w14:textId="77777777" w:rsidR="00C60FF4" w:rsidRDefault="00C60FF4" w:rsidP="00C60FF4">
      <w:pPr>
        <w:spacing w:before="120"/>
        <w:jc w:val="center"/>
        <w:rPr>
          <w:rFonts w:ascii="Arial" w:hAnsi="Arial" w:cs="Arial"/>
          <w:smallCaps/>
          <w:sz w:val="20"/>
          <w:szCs w:val="20"/>
        </w:rPr>
      </w:pPr>
    </w:p>
    <w:p w14:paraId="5B42DD53" w14:textId="77777777" w:rsidR="00044C4F" w:rsidRPr="00044C4F" w:rsidRDefault="00044C4F" w:rsidP="00C60FF4">
      <w:pPr>
        <w:spacing w:before="120"/>
        <w:jc w:val="center"/>
        <w:rPr>
          <w:rFonts w:ascii="Arial" w:hAnsi="Arial" w:cs="Arial"/>
          <w:smallCaps/>
          <w:sz w:val="20"/>
          <w:szCs w:val="20"/>
        </w:rPr>
      </w:pPr>
    </w:p>
    <w:p w14:paraId="2F31A649" w14:textId="77777777" w:rsidR="009E37BE" w:rsidRPr="00044C4F" w:rsidRDefault="009E37BE" w:rsidP="009E37BE">
      <w:pPr>
        <w:ind w:left="-142"/>
        <w:rPr>
          <w:rFonts w:ascii="Arial" w:hAnsi="Arial" w:cs="Arial"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1. Elementos de Identificação</w:t>
      </w:r>
    </w:p>
    <w:p w14:paraId="1EC51AAF" w14:textId="77777777" w:rsidR="009E37BE" w:rsidRPr="00044C4F" w:rsidRDefault="009E37BE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0A9D6F17" w14:textId="77777777" w:rsidR="00C60FF4" w:rsidRPr="00044C4F" w:rsidRDefault="00747DD6" w:rsidP="00C60FF4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mallCaps/>
          <w:sz w:val="18"/>
          <w:szCs w:val="18"/>
        </w:rPr>
        <w:t>Área governativa</w:t>
      </w:r>
      <w:r w:rsidRPr="00044C4F">
        <w:rPr>
          <w:rFonts w:ascii="Arial" w:hAnsi="Arial" w:cs="Arial"/>
          <w:sz w:val="18"/>
          <w:szCs w:val="18"/>
        </w:rPr>
        <w:t xml:space="preserve"> ____</w:t>
      </w:r>
      <w:r w:rsidR="00C60FF4" w:rsidRPr="00044C4F">
        <w:rPr>
          <w:rFonts w:ascii="Arial" w:hAnsi="Arial" w:cs="Arial"/>
          <w:sz w:val="18"/>
          <w:szCs w:val="18"/>
        </w:rPr>
        <w:t>_________________________________</w:t>
      </w:r>
      <w:r w:rsidR="00A55663" w:rsidRPr="00044C4F">
        <w:rPr>
          <w:rFonts w:ascii="Arial" w:hAnsi="Arial" w:cs="Arial"/>
          <w:sz w:val="18"/>
          <w:szCs w:val="18"/>
        </w:rPr>
        <w:t>__</w:t>
      </w:r>
      <w:r w:rsidR="00C60FF4" w:rsidRPr="00044C4F">
        <w:rPr>
          <w:rFonts w:ascii="Arial" w:hAnsi="Arial" w:cs="Arial"/>
          <w:sz w:val="18"/>
          <w:szCs w:val="18"/>
        </w:rPr>
        <w:t>___________________</w:t>
      </w:r>
      <w:r w:rsidR="00C663F9" w:rsidRPr="00044C4F">
        <w:rPr>
          <w:rFonts w:ascii="Arial" w:hAnsi="Arial" w:cs="Arial"/>
          <w:sz w:val="18"/>
          <w:szCs w:val="18"/>
        </w:rPr>
        <w:t>______</w:t>
      </w:r>
    </w:p>
    <w:p w14:paraId="54BB6BB8" w14:textId="77777777" w:rsidR="00C60FF4" w:rsidRPr="00044C4F" w:rsidRDefault="00C60FF4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35204BAF" w14:textId="77777777" w:rsidR="00C60FF4" w:rsidRPr="00044C4F" w:rsidRDefault="00C60FF4" w:rsidP="00C60FF4">
      <w:pPr>
        <w:jc w:val="both"/>
        <w:rPr>
          <w:rFonts w:ascii="Arial" w:hAnsi="Arial" w:cs="Arial"/>
          <w:smallCaps/>
          <w:sz w:val="18"/>
          <w:szCs w:val="18"/>
        </w:rPr>
      </w:pPr>
      <w:r w:rsidRPr="00044C4F">
        <w:rPr>
          <w:rFonts w:ascii="Arial" w:hAnsi="Arial" w:cs="Arial"/>
          <w:smallCaps/>
          <w:sz w:val="18"/>
          <w:szCs w:val="18"/>
        </w:rPr>
        <w:t>Serviço _________________________________________________________________</w:t>
      </w:r>
      <w:r w:rsidR="00C663F9" w:rsidRPr="00044C4F">
        <w:rPr>
          <w:rFonts w:ascii="Arial" w:hAnsi="Arial" w:cs="Arial"/>
          <w:smallCaps/>
          <w:sz w:val="18"/>
          <w:szCs w:val="18"/>
        </w:rPr>
        <w:t>_______</w:t>
      </w:r>
    </w:p>
    <w:p w14:paraId="33044A3F" w14:textId="77777777" w:rsidR="00C60FF4" w:rsidRPr="00044C4F" w:rsidRDefault="00C60FF4" w:rsidP="00C60FF4">
      <w:pPr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3"/>
        <w:gridCol w:w="480"/>
        <w:gridCol w:w="480"/>
        <w:gridCol w:w="480"/>
        <w:gridCol w:w="480"/>
        <w:gridCol w:w="480"/>
        <w:gridCol w:w="480"/>
        <w:gridCol w:w="480"/>
        <w:gridCol w:w="481"/>
        <w:gridCol w:w="481"/>
      </w:tblGrid>
      <w:tr w:rsidR="00C60FF4" w:rsidRPr="00044C4F" w14:paraId="6B6F1B16" w14:textId="77777777" w:rsidTr="00044C4F">
        <w:trPr>
          <w:trHeight w:val="416"/>
        </w:trPr>
        <w:tc>
          <w:tcPr>
            <w:tcW w:w="1493" w:type="dxa"/>
            <w:tcBorders>
              <w:left w:val="single" w:sz="4" w:space="0" w:color="auto"/>
            </w:tcBorders>
            <w:vAlign w:val="center"/>
          </w:tcPr>
          <w:p w14:paraId="46A12C47" w14:textId="77777777" w:rsidR="00C60FF4" w:rsidRPr="00044C4F" w:rsidRDefault="00C60FF4" w:rsidP="00C60FF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NIF</w:t>
            </w:r>
          </w:p>
        </w:tc>
        <w:tc>
          <w:tcPr>
            <w:tcW w:w="480" w:type="dxa"/>
          </w:tcPr>
          <w:p w14:paraId="302C6E05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</w:tcPr>
          <w:p w14:paraId="33858192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</w:tcPr>
          <w:p w14:paraId="23C88A05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</w:tcPr>
          <w:p w14:paraId="5F639C55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</w:tcPr>
          <w:p w14:paraId="0B7163C4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</w:tcPr>
          <w:p w14:paraId="180D057C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</w:tcPr>
          <w:p w14:paraId="46983120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</w:tcPr>
          <w:p w14:paraId="57A1729D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14:paraId="67B6D0A4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06F1055" w14:textId="77777777" w:rsidR="00C60FF4" w:rsidRPr="00044C4F" w:rsidRDefault="00C60FF4" w:rsidP="00C60FF4">
      <w:pPr>
        <w:jc w:val="both"/>
        <w:rPr>
          <w:rFonts w:ascii="Arial" w:hAnsi="Arial" w:cs="Arial"/>
          <w:sz w:val="18"/>
          <w:szCs w:val="18"/>
        </w:rPr>
      </w:pPr>
    </w:p>
    <w:p w14:paraId="5FD251BD" w14:textId="77777777" w:rsidR="00C60FF4" w:rsidRPr="00044C4F" w:rsidRDefault="00C60FF4" w:rsidP="00C60FF4">
      <w:pPr>
        <w:jc w:val="both"/>
        <w:rPr>
          <w:rFonts w:ascii="Arial" w:hAnsi="Arial" w:cs="Arial"/>
          <w:caps/>
          <w:sz w:val="18"/>
          <w:szCs w:val="18"/>
        </w:rPr>
      </w:pPr>
    </w:p>
    <w:p w14:paraId="229696BB" w14:textId="77777777" w:rsidR="00C60FF4" w:rsidRPr="00044C4F" w:rsidRDefault="00C60FF4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062139F6" w14:textId="77777777" w:rsidR="00044C4F" w:rsidRDefault="00044C4F" w:rsidP="00C60FF4">
      <w:pPr>
        <w:jc w:val="both"/>
        <w:rPr>
          <w:rFonts w:ascii="Arial" w:hAnsi="Arial" w:cs="Arial"/>
          <w:sz w:val="18"/>
          <w:szCs w:val="18"/>
        </w:rPr>
      </w:pPr>
    </w:p>
    <w:p w14:paraId="43B9446B" w14:textId="77777777" w:rsidR="00044C4F" w:rsidRDefault="00044C4F" w:rsidP="00C60FF4">
      <w:pPr>
        <w:jc w:val="both"/>
        <w:rPr>
          <w:rFonts w:ascii="Arial" w:hAnsi="Arial" w:cs="Arial"/>
          <w:sz w:val="18"/>
          <w:szCs w:val="18"/>
        </w:rPr>
      </w:pPr>
    </w:p>
    <w:p w14:paraId="3582A399" w14:textId="77777777" w:rsidR="00C60FF4" w:rsidRPr="00044C4F" w:rsidRDefault="00C60FF4" w:rsidP="00044C4F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(A preencher pelo avaliador)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13"/>
        <w:gridCol w:w="437"/>
        <w:gridCol w:w="653"/>
        <w:gridCol w:w="653"/>
        <w:gridCol w:w="653"/>
        <w:gridCol w:w="98"/>
        <w:gridCol w:w="555"/>
        <w:gridCol w:w="651"/>
        <w:gridCol w:w="653"/>
        <w:gridCol w:w="653"/>
        <w:gridCol w:w="660"/>
        <w:gridCol w:w="289"/>
        <w:gridCol w:w="784"/>
      </w:tblGrid>
      <w:tr w:rsidR="00C60FF4" w:rsidRPr="00044C4F" w14:paraId="5EC0401B" w14:textId="77777777" w:rsidTr="00044C4F">
        <w:trPr>
          <w:trHeight w:val="479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CAFF8B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Avaliador</w:t>
            </w:r>
          </w:p>
        </w:tc>
        <w:tc>
          <w:tcPr>
            <w:tcW w:w="3610" w:type="pct"/>
            <w:gridSpan w:val="13"/>
            <w:vAlign w:val="center"/>
          </w:tcPr>
          <w:p w14:paraId="59BA64F7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09D30ACB" w14:textId="77777777" w:rsidTr="00044C4F">
        <w:trPr>
          <w:trHeight w:val="556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6826A0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Cargo</w:t>
            </w:r>
          </w:p>
        </w:tc>
        <w:tc>
          <w:tcPr>
            <w:tcW w:w="3610" w:type="pct"/>
            <w:gridSpan w:val="13"/>
            <w:vAlign w:val="center"/>
          </w:tcPr>
          <w:p w14:paraId="069E814D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4479186C" w14:textId="77777777" w:rsidTr="00044C4F">
        <w:trPr>
          <w:trHeight w:val="455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51BA7C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338" w:type="pct"/>
            <w:gridSpan w:val="2"/>
            <w:tcBorders>
              <w:bottom w:val="single" w:sz="4" w:space="0" w:color="auto"/>
            </w:tcBorders>
            <w:vAlign w:val="center"/>
          </w:tcPr>
          <w:p w14:paraId="5A6BC504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73721D77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7BE165D9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110D2D59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gridSpan w:val="2"/>
            <w:tcBorders>
              <w:bottom w:val="single" w:sz="4" w:space="0" w:color="auto"/>
            </w:tcBorders>
            <w:vAlign w:val="center"/>
          </w:tcPr>
          <w:p w14:paraId="41915805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14:paraId="7FEA837E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62C36425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7CE5C484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14:paraId="15B0FD6F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bottom w:val="nil"/>
              <w:right w:val="nil"/>
            </w:tcBorders>
            <w:vAlign w:val="center"/>
          </w:tcPr>
          <w:p w14:paraId="41F73A01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54F490A0" w14:textId="77777777"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4AABBD3" w14:textId="77777777" w:rsidR="00A55663" w:rsidRPr="00044C4F" w:rsidRDefault="00A55663" w:rsidP="00044C4F">
            <w:pPr>
              <w:spacing w:after="2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374FB061" w14:textId="77777777" w:rsidTr="00044C4F">
        <w:trPr>
          <w:trHeight w:val="47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5D3772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Avaliado</w:t>
            </w:r>
          </w:p>
        </w:tc>
        <w:tc>
          <w:tcPr>
            <w:tcW w:w="3610" w:type="pct"/>
            <w:gridSpan w:val="13"/>
            <w:vAlign w:val="center"/>
          </w:tcPr>
          <w:p w14:paraId="2424EAC8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2BBD9859" w14:textId="77777777" w:rsidTr="00044C4F">
        <w:trPr>
          <w:trHeight w:val="514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2E5C26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Carreira/Categoria</w:t>
            </w:r>
          </w:p>
        </w:tc>
        <w:tc>
          <w:tcPr>
            <w:tcW w:w="3610" w:type="pct"/>
            <w:gridSpan w:val="13"/>
            <w:vAlign w:val="center"/>
          </w:tcPr>
          <w:p w14:paraId="1891C84B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4C2F2E33" w14:textId="77777777" w:rsidTr="00044C4F">
        <w:trPr>
          <w:trHeight w:val="464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8A6387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Unidade orgânica</w:t>
            </w:r>
          </w:p>
        </w:tc>
        <w:tc>
          <w:tcPr>
            <w:tcW w:w="3610" w:type="pct"/>
            <w:gridSpan w:val="13"/>
            <w:vAlign w:val="center"/>
          </w:tcPr>
          <w:p w14:paraId="0F18F9AD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5053FA5C" w14:textId="77777777" w:rsidTr="00044C4F">
        <w:trPr>
          <w:trHeight w:val="557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C37E3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338" w:type="pct"/>
            <w:gridSpan w:val="2"/>
            <w:tcBorders>
              <w:bottom w:val="single" w:sz="4" w:space="0" w:color="auto"/>
            </w:tcBorders>
            <w:vAlign w:val="center"/>
          </w:tcPr>
          <w:p w14:paraId="74C8E5BD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5A22818A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78D06AF7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6EA46BC8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gridSpan w:val="2"/>
            <w:tcBorders>
              <w:bottom w:val="single" w:sz="4" w:space="0" w:color="auto"/>
            </w:tcBorders>
            <w:vAlign w:val="center"/>
          </w:tcPr>
          <w:p w14:paraId="34C7C0C8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14:paraId="6E3B8C80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7D89EE27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2F823E7D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14:paraId="32A3FFAD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bottom w:val="nil"/>
              <w:right w:val="nil"/>
            </w:tcBorders>
            <w:vAlign w:val="center"/>
          </w:tcPr>
          <w:p w14:paraId="58946783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000FB629" w14:textId="77777777"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0B8793B" w14:textId="77777777" w:rsidR="00C60FF4" w:rsidRPr="00044C4F" w:rsidRDefault="00C60FF4" w:rsidP="00044C4F">
            <w:pPr>
              <w:spacing w:after="2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7C8D65F6" w14:textId="77777777" w:rsidTr="00044C4F">
        <w:trPr>
          <w:gridAfter w:val="1"/>
          <w:wAfter w:w="407" w:type="pct"/>
          <w:trHeight w:val="671"/>
        </w:trPr>
        <w:tc>
          <w:tcPr>
            <w:tcW w:w="1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CC01AE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Período em avaliação</w:t>
            </w:r>
          </w:p>
        </w:tc>
        <w:tc>
          <w:tcPr>
            <w:tcW w:w="1295" w:type="pct"/>
            <w:gridSpan w:val="5"/>
            <w:vAlign w:val="center"/>
          </w:tcPr>
          <w:p w14:paraId="2E6978A8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         /        /</w:t>
            </w:r>
          </w:p>
        </w:tc>
        <w:tc>
          <w:tcPr>
            <w:tcW w:w="287" w:type="pct"/>
            <w:tcBorders>
              <w:top w:val="nil"/>
              <w:bottom w:val="nil"/>
            </w:tcBorders>
            <w:vAlign w:val="center"/>
          </w:tcPr>
          <w:p w14:paraId="1F46A3AB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09" w:type="pct"/>
            <w:gridSpan w:val="5"/>
            <w:tcBorders>
              <w:right w:val="single" w:sz="4" w:space="0" w:color="auto"/>
            </w:tcBorders>
            <w:vAlign w:val="center"/>
          </w:tcPr>
          <w:p w14:paraId="74019A67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             /         /</w:t>
            </w:r>
          </w:p>
        </w:tc>
      </w:tr>
    </w:tbl>
    <w:p w14:paraId="578D9B02" w14:textId="77777777" w:rsidR="00C60FF4" w:rsidRPr="00044C4F" w:rsidRDefault="00C60FF4" w:rsidP="00C60FF4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</w:p>
    <w:p w14:paraId="6E807351" w14:textId="77777777" w:rsidR="009E37BE" w:rsidRPr="00044C4F" w:rsidRDefault="009E37BE" w:rsidP="00C60FF4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</w:p>
    <w:p w14:paraId="50D4D13A" w14:textId="77777777" w:rsidR="009E37BE" w:rsidRPr="00044C4F" w:rsidRDefault="009E37BE" w:rsidP="009E37BE">
      <w:pPr>
        <w:ind w:left="-142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2. Indicação de sucessão de avaliadores</w:t>
      </w:r>
    </w:p>
    <w:p w14:paraId="0F6B8001" w14:textId="77777777" w:rsidR="009E37BE" w:rsidRPr="00044C4F" w:rsidRDefault="009E37BE" w:rsidP="00C60FF4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8"/>
        <w:gridCol w:w="764"/>
        <w:gridCol w:w="567"/>
      </w:tblGrid>
      <w:tr w:rsidR="00747DD6" w:rsidRPr="00044C4F" w14:paraId="09CACEC7" w14:textId="77777777" w:rsidTr="00044C4F">
        <w:trPr>
          <w:trHeight w:val="436"/>
        </w:trPr>
        <w:tc>
          <w:tcPr>
            <w:tcW w:w="2888" w:type="dxa"/>
            <w:vMerge w:val="restart"/>
            <w:vAlign w:val="center"/>
          </w:tcPr>
          <w:p w14:paraId="2A1A695A" w14:textId="77777777" w:rsidR="00747DD6" w:rsidRPr="00044C4F" w:rsidRDefault="00747DD6" w:rsidP="00C5535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Sucessão de avaliadores</w:t>
            </w:r>
          </w:p>
        </w:tc>
        <w:tc>
          <w:tcPr>
            <w:tcW w:w="764" w:type="dxa"/>
            <w:vAlign w:val="center"/>
          </w:tcPr>
          <w:p w14:paraId="52486402" w14:textId="77777777" w:rsidR="00747DD6" w:rsidRPr="00044C4F" w:rsidRDefault="00747DD6" w:rsidP="00C5535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SIM</w:t>
            </w:r>
          </w:p>
        </w:tc>
        <w:tc>
          <w:tcPr>
            <w:tcW w:w="567" w:type="dxa"/>
            <w:vAlign w:val="center"/>
          </w:tcPr>
          <w:p w14:paraId="3E31710D" w14:textId="77777777" w:rsidR="00747DD6" w:rsidRPr="00044C4F" w:rsidRDefault="00747DD6" w:rsidP="00C5535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7DD6" w:rsidRPr="00044C4F" w14:paraId="7BFFB81F" w14:textId="77777777" w:rsidTr="00044C4F">
        <w:trPr>
          <w:trHeight w:val="497"/>
        </w:trPr>
        <w:tc>
          <w:tcPr>
            <w:tcW w:w="2888" w:type="dxa"/>
            <w:vMerge/>
            <w:vAlign w:val="center"/>
          </w:tcPr>
          <w:p w14:paraId="446B4D9B" w14:textId="77777777" w:rsidR="00747DD6" w:rsidRPr="00044C4F" w:rsidRDefault="00747DD6" w:rsidP="00C5535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14:paraId="638D1EAE" w14:textId="77777777" w:rsidR="00747DD6" w:rsidRPr="00044C4F" w:rsidRDefault="00747DD6" w:rsidP="00C5535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  <w:tc>
          <w:tcPr>
            <w:tcW w:w="567" w:type="dxa"/>
            <w:vAlign w:val="center"/>
          </w:tcPr>
          <w:p w14:paraId="37DEDE37" w14:textId="77777777" w:rsidR="00747DD6" w:rsidRPr="00044C4F" w:rsidRDefault="00747DD6" w:rsidP="00C5535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477CCB" w14:textId="77777777" w:rsidR="00C1452E" w:rsidRDefault="00C1452E" w:rsidP="00044C4F">
      <w:pPr>
        <w:spacing w:before="240" w:line="288" w:lineRule="auto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 xml:space="preserve">Obs. Verificando-se sucessão de avaliadores, preencher </w:t>
      </w:r>
      <w:r w:rsidR="00440C6C" w:rsidRPr="00044C4F">
        <w:rPr>
          <w:rFonts w:ascii="Arial" w:hAnsi="Arial" w:cs="Arial"/>
          <w:sz w:val="18"/>
          <w:szCs w:val="18"/>
        </w:rPr>
        <w:t>“ficha de elementos para a avaliação em caso de sucessão de avaliadores”</w:t>
      </w:r>
    </w:p>
    <w:p w14:paraId="7D8B3136" w14:textId="77777777" w:rsidR="00044C4F" w:rsidRDefault="00044C4F" w:rsidP="00044C4F">
      <w:pPr>
        <w:spacing w:before="240"/>
        <w:rPr>
          <w:rFonts w:ascii="Arial" w:hAnsi="Arial" w:cs="Arial"/>
          <w:sz w:val="18"/>
          <w:szCs w:val="18"/>
        </w:rPr>
      </w:pPr>
    </w:p>
    <w:p w14:paraId="5FEBF108" w14:textId="77777777" w:rsidR="00044C4F" w:rsidRDefault="00044C4F" w:rsidP="00044C4F">
      <w:pPr>
        <w:spacing w:before="240"/>
        <w:rPr>
          <w:rFonts w:ascii="Arial" w:hAnsi="Arial" w:cs="Arial"/>
          <w:sz w:val="18"/>
          <w:szCs w:val="18"/>
        </w:rPr>
        <w:sectPr w:rsidR="00044C4F" w:rsidSect="005477B2">
          <w:footerReference w:type="even" r:id="rId8"/>
          <w:footerReference w:type="default" r:id="rId9"/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798AA907" w14:textId="77777777" w:rsidR="00044C4F" w:rsidRDefault="00044C4F" w:rsidP="00044C4F">
      <w:pPr>
        <w:spacing w:before="240"/>
        <w:rPr>
          <w:rFonts w:ascii="Arial" w:hAnsi="Arial" w:cs="Arial"/>
          <w:sz w:val="18"/>
          <w:szCs w:val="18"/>
        </w:rPr>
      </w:pPr>
    </w:p>
    <w:p w14:paraId="57836BAD" w14:textId="77777777" w:rsidR="00044C4F" w:rsidRPr="00044C4F" w:rsidRDefault="00044C4F" w:rsidP="00044C4F">
      <w:pPr>
        <w:spacing w:before="240"/>
        <w:rPr>
          <w:rFonts w:ascii="Arial" w:hAnsi="Arial" w:cs="Arial"/>
          <w:sz w:val="18"/>
          <w:szCs w:val="18"/>
        </w:rPr>
      </w:pPr>
    </w:p>
    <w:p w14:paraId="67C6A8AF" w14:textId="77777777" w:rsidR="00C60FF4" w:rsidRPr="00044C4F" w:rsidRDefault="00C60FF4" w:rsidP="00C60FF4">
      <w:pPr>
        <w:jc w:val="both"/>
        <w:rPr>
          <w:rFonts w:ascii="Arial" w:hAnsi="Arial" w:cs="Arial"/>
          <w:sz w:val="18"/>
          <w:szCs w:val="18"/>
        </w:rPr>
      </w:pPr>
    </w:p>
    <w:p w14:paraId="4B421D70" w14:textId="77777777" w:rsidR="00C1452E" w:rsidRPr="00044C4F" w:rsidRDefault="00C1452E" w:rsidP="00044C4F">
      <w:pPr>
        <w:spacing w:after="240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(A preencher pelo novo avaliador)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6"/>
        <w:gridCol w:w="658"/>
        <w:gridCol w:w="655"/>
        <w:gridCol w:w="656"/>
        <w:gridCol w:w="656"/>
        <w:gridCol w:w="659"/>
        <w:gridCol w:w="656"/>
        <w:gridCol w:w="656"/>
        <w:gridCol w:w="656"/>
        <w:gridCol w:w="504"/>
        <w:gridCol w:w="1206"/>
      </w:tblGrid>
      <w:tr w:rsidR="00C1452E" w:rsidRPr="00044C4F" w14:paraId="5D4D0A25" w14:textId="77777777" w:rsidTr="00044C4F">
        <w:trPr>
          <w:trHeight w:val="564"/>
        </w:trPr>
        <w:tc>
          <w:tcPr>
            <w:tcW w:w="2727" w:type="dxa"/>
            <w:tcBorders>
              <w:right w:val="nil"/>
            </w:tcBorders>
            <w:vAlign w:val="center"/>
          </w:tcPr>
          <w:p w14:paraId="42701FB0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Avaliador</w:t>
            </w:r>
          </w:p>
        </w:tc>
        <w:tc>
          <w:tcPr>
            <w:tcW w:w="7127" w:type="dxa"/>
            <w:gridSpan w:val="10"/>
            <w:vAlign w:val="center"/>
          </w:tcPr>
          <w:p w14:paraId="627C8026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452E" w:rsidRPr="00044C4F" w14:paraId="6CD019D7" w14:textId="77777777" w:rsidTr="00044C4F">
        <w:trPr>
          <w:trHeight w:val="558"/>
        </w:trPr>
        <w:tc>
          <w:tcPr>
            <w:tcW w:w="2727" w:type="dxa"/>
            <w:tcBorders>
              <w:right w:val="nil"/>
            </w:tcBorders>
            <w:vAlign w:val="center"/>
          </w:tcPr>
          <w:p w14:paraId="6F8B0D32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Cargo</w:t>
            </w:r>
          </w:p>
        </w:tc>
        <w:tc>
          <w:tcPr>
            <w:tcW w:w="7127" w:type="dxa"/>
            <w:gridSpan w:val="10"/>
            <w:vAlign w:val="center"/>
          </w:tcPr>
          <w:p w14:paraId="44863C9D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452E" w:rsidRPr="00044C4F" w14:paraId="305B5121" w14:textId="77777777" w:rsidTr="00044C4F">
        <w:trPr>
          <w:trHeight w:val="566"/>
        </w:trPr>
        <w:tc>
          <w:tcPr>
            <w:tcW w:w="2727" w:type="dxa"/>
            <w:tcBorders>
              <w:right w:val="nil"/>
            </w:tcBorders>
            <w:vAlign w:val="center"/>
          </w:tcPr>
          <w:p w14:paraId="067C3FE6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673" w:type="dxa"/>
            <w:vAlign w:val="center"/>
          </w:tcPr>
          <w:p w14:paraId="67AC1885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50358879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30C161D9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05D39E26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14:paraId="2266C2E4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5B4F6950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1087FCA7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4BF45D4C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14:paraId="78AC0326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1" w:type="dxa"/>
            <w:tcBorders>
              <w:bottom w:val="nil"/>
              <w:right w:val="nil"/>
            </w:tcBorders>
            <w:vAlign w:val="center"/>
          </w:tcPr>
          <w:p w14:paraId="7A01C123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442ABE" w14:textId="77777777" w:rsidR="00C1452E" w:rsidRPr="00044C4F" w:rsidRDefault="00C1452E" w:rsidP="00044C4F">
      <w:pPr>
        <w:spacing w:after="240"/>
        <w:jc w:val="both"/>
        <w:rPr>
          <w:rFonts w:ascii="Arial" w:hAnsi="Arial" w:cs="Arial"/>
          <w:sz w:val="18"/>
          <w:szCs w:val="18"/>
        </w:rPr>
      </w:pPr>
    </w:p>
    <w:p w14:paraId="64288700" w14:textId="77777777" w:rsidR="00C1452E" w:rsidRPr="00044C4F" w:rsidRDefault="00C1452E" w:rsidP="00C1452E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O novo avaliador tomou conhecimento dos parâmetros contratualizados com o avaliado em:</w:t>
      </w:r>
    </w:p>
    <w:p w14:paraId="01CFEBE3" w14:textId="77777777" w:rsidR="00C1452E" w:rsidRPr="00044C4F" w:rsidRDefault="00C1452E" w:rsidP="00044C4F">
      <w:pPr>
        <w:spacing w:after="240"/>
        <w:rPr>
          <w:rFonts w:ascii="Arial" w:hAnsi="Arial" w:cs="Arial"/>
          <w:sz w:val="18"/>
          <w:szCs w:val="18"/>
        </w:rPr>
      </w:pPr>
    </w:p>
    <w:p w14:paraId="2099119F" w14:textId="77777777" w:rsidR="00C1452E" w:rsidRPr="00044C4F" w:rsidRDefault="00C1452E" w:rsidP="00C1452E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 xml:space="preserve">___/___/_____ </w:t>
      </w:r>
    </w:p>
    <w:p w14:paraId="2B45D669" w14:textId="77777777" w:rsidR="00C1452E" w:rsidRDefault="00C1452E" w:rsidP="00044C4F">
      <w:pPr>
        <w:spacing w:after="240"/>
        <w:rPr>
          <w:rFonts w:ascii="Arial" w:hAnsi="Arial" w:cs="Arial"/>
          <w:sz w:val="18"/>
          <w:szCs w:val="18"/>
        </w:rPr>
      </w:pPr>
    </w:p>
    <w:p w14:paraId="313F35DD" w14:textId="77777777" w:rsidR="00A42914" w:rsidRPr="00044C4F" w:rsidRDefault="00A42914" w:rsidP="00044C4F">
      <w:pPr>
        <w:spacing w:after="240"/>
        <w:rPr>
          <w:rFonts w:ascii="Arial" w:hAnsi="Arial" w:cs="Arial"/>
          <w:sz w:val="18"/>
          <w:szCs w:val="18"/>
        </w:rPr>
      </w:pPr>
    </w:p>
    <w:p w14:paraId="61023035" w14:textId="77777777" w:rsidR="00C1452E" w:rsidRPr="00044C4F" w:rsidRDefault="00C1452E" w:rsidP="00C1452E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O avaliador _________________________________________________________________</w:t>
      </w:r>
    </w:p>
    <w:p w14:paraId="2C0041B0" w14:textId="77777777" w:rsidR="00C1452E" w:rsidRPr="00044C4F" w:rsidRDefault="00C1452E" w:rsidP="00C1452E">
      <w:pPr>
        <w:rPr>
          <w:rFonts w:ascii="Arial" w:hAnsi="Arial" w:cs="Arial"/>
          <w:sz w:val="18"/>
          <w:szCs w:val="18"/>
        </w:rPr>
      </w:pPr>
    </w:p>
    <w:p w14:paraId="20E4CE03" w14:textId="77777777" w:rsidR="00C1452E" w:rsidRDefault="00C1452E" w:rsidP="00C1452E">
      <w:pPr>
        <w:rPr>
          <w:rFonts w:ascii="Arial" w:hAnsi="Arial" w:cs="Arial"/>
          <w:sz w:val="18"/>
          <w:szCs w:val="18"/>
        </w:rPr>
      </w:pPr>
    </w:p>
    <w:p w14:paraId="04C0111A" w14:textId="77777777" w:rsidR="00044C4F" w:rsidRDefault="00044C4F" w:rsidP="00C1452E">
      <w:pPr>
        <w:rPr>
          <w:rFonts w:ascii="Arial" w:hAnsi="Arial" w:cs="Arial"/>
          <w:sz w:val="18"/>
          <w:szCs w:val="18"/>
        </w:rPr>
      </w:pPr>
    </w:p>
    <w:p w14:paraId="575CB4E9" w14:textId="77777777" w:rsidR="00044C4F" w:rsidRPr="00044C4F" w:rsidRDefault="00044C4F" w:rsidP="00C1452E">
      <w:pPr>
        <w:rPr>
          <w:rFonts w:ascii="Arial" w:hAnsi="Arial" w:cs="Arial"/>
          <w:sz w:val="18"/>
          <w:szCs w:val="18"/>
        </w:rPr>
      </w:pPr>
    </w:p>
    <w:p w14:paraId="1A953DC4" w14:textId="77777777" w:rsidR="00C1452E" w:rsidRPr="00044C4F" w:rsidRDefault="009E37BE" w:rsidP="00C1452E">
      <w:pPr>
        <w:jc w:val="both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3</w:t>
      </w:r>
      <w:r w:rsidR="00C1452E" w:rsidRPr="00044C4F">
        <w:rPr>
          <w:rFonts w:ascii="Arial" w:hAnsi="Arial" w:cs="Arial"/>
          <w:b/>
          <w:smallCaps/>
          <w:sz w:val="18"/>
          <w:szCs w:val="18"/>
        </w:rPr>
        <w:t>. Objetivos da Unidade Orgânica</w:t>
      </w:r>
    </w:p>
    <w:p w14:paraId="6A6F49FD" w14:textId="77777777" w:rsidR="00C1452E" w:rsidRPr="00044C4F" w:rsidRDefault="00C1452E" w:rsidP="00C1452E">
      <w:pPr>
        <w:jc w:val="both"/>
        <w:rPr>
          <w:rFonts w:ascii="Arial" w:hAnsi="Arial" w:cs="Arial"/>
          <w:smallCaps/>
          <w:sz w:val="18"/>
          <w:szCs w:val="18"/>
        </w:rPr>
      </w:pPr>
    </w:p>
    <w:p w14:paraId="4A765B2E" w14:textId="77777777" w:rsidR="00C1452E" w:rsidRPr="00044C4F" w:rsidRDefault="00C1452E" w:rsidP="00044C4F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(Descrição dos objetivos da unidade orgânica)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1452E" w:rsidRPr="00044C4F" w14:paraId="68391652" w14:textId="77777777" w:rsidTr="00D55C00">
        <w:trPr>
          <w:trHeight w:val="3662"/>
        </w:trPr>
        <w:tc>
          <w:tcPr>
            <w:tcW w:w="5000" w:type="pct"/>
          </w:tcPr>
          <w:p w14:paraId="3994DF9C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532CBB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4E7B93B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B9E838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F0E99BD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2CC8FF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279051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D83751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8CEC145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D9394D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781284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6B4019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086D986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53A65F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422694B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2E59D6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11A2EBD" w14:textId="77777777" w:rsidR="00C1452E" w:rsidRPr="00044C4F" w:rsidRDefault="00C1452E" w:rsidP="00C60FF4">
      <w:pPr>
        <w:jc w:val="both"/>
        <w:rPr>
          <w:rFonts w:ascii="Arial" w:hAnsi="Arial" w:cs="Arial"/>
          <w:sz w:val="18"/>
          <w:szCs w:val="18"/>
        </w:rPr>
      </w:pPr>
    </w:p>
    <w:p w14:paraId="147FF888" w14:textId="77777777" w:rsidR="00C1452E" w:rsidRPr="00044C4F" w:rsidRDefault="00C1452E" w:rsidP="00C60FF4">
      <w:pPr>
        <w:jc w:val="both"/>
        <w:rPr>
          <w:rFonts w:ascii="Arial" w:hAnsi="Arial" w:cs="Arial"/>
          <w:sz w:val="18"/>
          <w:szCs w:val="18"/>
        </w:rPr>
      </w:pPr>
    </w:p>
    <w:p w14:paraId="0C6E343A" w14:textId="77777777" w:rsidR="00C1452E" w:rsidRPr="00044C4F" w:rsidRDefault="00C1452E" w:rsidP="00C60FF4">
      <w:pPr>
        <w:jc w:val="both"/>
        <w:rPr>
          <w:rFonts w:ascii="Arial" w:hAnsi="Arial" w:cs="Arial"/>
          <w:sz w:val="18"/>
          <w:szCs w:val="18"/>
        </w:rPr>
      </w:pPr>
    </w:p>
    <w:p w14:paraId="7AD65F19" w14:textId="77777777" w:rsidR="00C1452E" w:rsidRPr="00044C4F" w:rsidRDefault="00C1452E" w:rsidP="00C60FF4">
      <w:pPr>
        <w:jc w:val="both"/>
        <w:rPr>
          <w:rFonts w:ascii="Arial" w:hAnsi="Arial" w:cs="Arial"/>
          <w:sz w:val="18"/>
          <w:szCs w:val="18"/>
        </w:rPr>
      </w:pPr>
    </w:p>
    <w:p w14:paraId="0D0B2D9C" w14:textId="77777777" w:rsidR="00C1452E" w:rsidRPr="00044C4F" w:rsidRDefault="00C1452E" w:rsidP="00C60FF4">
      <w:pPr>
        <w:jc w:val="both"/>
        <w:rPr>
          <w:rFonts w:ascii="Arial" w:hAnsi="Arial" w:cs="Arial"/>
          <w:sz w:val="18"/>
          <w:szCs w:val="18"/>
        </w:rPr>
      </w:pPr>
    </w:p>
    <w:p w14:paraId="00E15FF7" w14:textId="77777777" w:rsidR="00C60FF4" w:rsidRPr="00044C4F" w:rsidRDefault="00C60FF4" w:rsidP="00C60FF4">
      <w:pPr>
        <w:jc w:val="both"/>
        <w:rPr>
          <w:rFonts w:ascii="Arial" w:hAnsi="Arial" w:cs="Arial"/>
          <w:sz w:val="18"/>
          <w:szCs w:val="18"/>
        </w:rPr>
        <w:sectPr w:rsidR="00C60FF4" w:rsidRPr="00044C4F" w:rsidSect="005477B2"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612B333C" w14:textId="77777777" w:rsidR="002D452B" w:rsidRDefault="002D452B" w:rsidP="00C60FF4">
      <w:pPr>
        <w:jc w:val="both"/>
        <w:rPr>
          <w:rFonts w:ascii="Arial" w:hAnsi="Arial" w:cs="Arial"/>
          <w:b/>
          <w:sz w:val="18"/>
          <w:szCs w:val="18"/>
        </w:rPr>
      </w:pPr>
    </w:p>
    <w:p w14:paraId="515980F4" w14:textId="77777777" w:rsidR="00C60FF4" w:rsidRPr="00044C4F" w:rsidRDefault="00E7200A" w:rsidP="00C60FF4">
      <w:pPr>
        <w:jc w:val="both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z w:val="18"/>
          <w:szCs w:val="18"/>
        </w:rPr>
        <w:t>4</w:t>
      </w:r>
      <w:r w:rsidR="00C60FF4" w:rsidRPr="00044C4F">
        <w:rPr>
          <w:rFonts w:ascii="Arial" w:hAnsi="Arial" w:cs="Arial"/>
          <w:b/>
          <w:sz w:val="18"/>
          <w:szCs w:val="18"/>
        </w:rPr>
        <w:t xml:space="preserve">. </w:t>
      </w:r>
      <w:r w:rsidR="00C60FF4" w:rsidRPr="00044C4F">
        <w:rPr>
          <w:rFonts w:ascii="Arial" w:hAnsi="Arial" w:cs="Arial"/>
          <w:b/>
          <w:smallCaps/>
          <w:sz w:val="18"/>
          <w:szCs w:val="18"/>
        </w:rPr>
        <w:t>Competências</w:t>
      </w:r>
    </w:p>
    <w:p w14:paraId="71B4F51E" w14:textId="77777777" w:rsidR="00C1452E" w:rsidRPr="00044C4F" w:rsidRDefault="00C1452E" w:rsidP="00044C4F">
      <w:pPr>
        <w:spacing w:after="240"/>
        <w:jc w:val="both"/>
        <w:rPr>
          <w:rFonts w:ascii="Arial" w:hAnsi="Arial" w:cs="Arial"/>
          <w:sz w:val="18"/>
          <w:szCs w:val="18"/>
        </w:rPr>
      </w:pPr>
    </w:p>
    <w:p w14:paraId="462C6FFE" w14:textId="77777777" w:rsidR="00C1452E" w:rsidRPr="00044C4F" w:rsidRDefault="00C1452E" w:rsidP="002D452B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(A preencher no início do período de avaliação)</w:t>
      </w:r>
      <w:r w:rsidRPr="00044C4F"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                      </w:t>
      </w:r>
      <w:proofErr w:type="gramStart"/>
      <w:r w:rsidRPr="00044C4F">
        <w:rPr>
          <w:rFonts w:ascii="Arial" w:hAnsi="Arial" w:cs="Arial"/>
          <w:sz w:val="18"/>
          <w:szCs w:val="18"/>
        </w:rPr>
        <w:t xml:space="preserve">   (</w:t>
      </w:r>
      <w:proofErr w:type="gramEnd"/>
      <w:r w:rsidRPr="00044C4F">
        <w:rPr>
          <w:rFonts w:ascii="Arial" w:hAnsi="Arial" w:cs="Arial"/>
          <w:sz w:val="18"/>
          <w:szCs w:val="18"/>
        </w:rPr>
        <w:t xml:space="preserve">A preencher no final do período de avaliação)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474"/>
        <w:gridCol w:w="586"/>
        <w:gridCol w:w="4122"/>
        <w:gridCol w:w="2064"/>
        <w:gridCol w:w="1372"/>
        <w:gridCol w:w="1511"/>
        <w:gridCol w:w="1372"/>
        <w:gridCol w:w="1709"/>
        <w:gridCol w:w="1576"/>
      </w:tblGrid>
      <w:tr w:rsidR="00270590" w:rsidRPr="00044C4F" w14:paraId="3D378F84" w14:textId="77777777" w:rsidTr="00F0153E">
        <w:trPr>
          <w:trHeight w:val="789"/>
          <w:jc w:val="center"/>
        </w:trPr>
        <w:tc>
          <w:tcPr>
            <w:tcW w:w="1752" w:type="pct"/>
            <w:gridSpan w:val="3"/>
            <w:vAlign w:val="center"/>
          </w:tcPr>
          <w:p w14:paraId="31D132EC" w14:textId="77777777" w:rsidR="00270590" w:rsidRPr="00044C4F" w:rsidRDefault="00270590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Competências escolhidas</w:t>
            </w:r>
          </w:p>
        </w:tc>
        <w:tc>
          <w:tcPr>
            <w:tcW w:w="698" w:type="pct"/>
            <w:vMerge w:val="restart"/>
            <w:vAlign w:val="center"/>
          </w:tcPr>
          <w:p w14:paraId="419B64CC" w14:textId="77777777" w:rsidR="00270590" w:rsidRPr="00044C4F" w:rsidRDefault="00270590" w:rsidP="00F853BC">
            <w:pPr>
              <w:ind w:left="-227" w:right="-22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975" w:type="pct"/>
            <w:gridSpan w:val="2"/>
            <w:vMerge w:val="restart"/>
            <w:vAlign w:val="center"/>
          </w:tcPr>
          <w:p w14:paraId="0176B084" w14:textId="77777777" w:rsidR="00270590" w:rsidRPr="00044C4F" w:rsidRDefault="00270590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mallCaps/>
                <w:sz w:val="18"/>
                <w:szCs w:val="18"/>
              </w:rPr>
              <w:t>Competência objeto de formação</w:t>
            </w:r>
          </w:p>
        </w:tc>
        <w:tc>
          <w:tcPr>
            <w:tcW w:w="464" w:type="pct"/>
            <w:vMerge w:val="restart"/>
            <w:vAlign w:val="center"/>
          </w:tcPr>
          <w:p w14:paraId="415E7997" w14:textId="77777777" w:rsidR="00270590" w:rsidRPr="00044C4F" w:rsidRDefault="00270590" w:rsidP="00E11179">
            <w:pPr>
              <w:ind w:left="-233" w:right="-236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smallCaps/>
                <w:sz w:val="18"/>
                <w:szCs w:val="18"/>
              </w:rPr>
              <w:t>Competência objeto de majoração*</w:t>
            </w:r>
          </w:p>
        </w:tc>
        <w:tc>
          <w:tcPr>
            <w:tcW w:w="578" w:type="pct"/>
            <w:vMerge w:val="restart"/>
            <w:vAlign w:val="center"/>
          </w:tcPr>
          <w:p w14:paraId="606B7431" w14:textId="77777777" w:rsidR="00270590" w:rsidRPr="00044C4F" w:rsidRDefault="00270590" w:rsidP="002D452B">
            <w:pPr>
              <w:spacing w:after="240"/>
              <w:ind w:left="-225" w:right="-170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Ponderação</w:t>
            </w:r>
          </w:p>
          <w:p w14:paraId="1555550B" w14:textId="77777777" w:rsidR="00270590" w:rsidRPr="00044C4F" w:rsidRDefault="00270590" w:rsidP="00E11179">
            <w:pPr>
              <w:ind w:left="-225" w:right="-170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(Quando fixada)</w:t>
            </w:r>
          </w:p>
        </w:tc>
        <w:tc>
          <w:tcPr>
            <w:tcW w:w="533" w:type="pct"/>
            <w:vMerge w:val="restart"/>
            <w:vAlign w:val="center"/>
          </w:tcPr>
          <w:p w14:paraId="05AC474A" w14:textId="77777777" w:rsidR="00270590" w:rsidRPr="00044C4F" w:rsidRDefault="00270590" w:rsidP="00E11179">
            <w:pPr>
              <w:ind w:left="-279" w:right="-235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Avaliação competência</w:t>
            </w:r>
          </w:p>
        </w:tc>
      </w:tr>
      <w:tr w:rsidR="00270590" w:rsidRPr="00044C4F" w14:paraId="78B34F0D" w14:textId="77777777" w:rsidTr="00F0153E">
        <w:trPr>
          <w:trHeight w:val="554"/>
          <w:jc w:val="center"/>
        </w:trPr>
        <w:tc>
          <w:tcPr>
            <w:tcW w:w="358" w:type="pct"/>
            <w:gridSpan w:val="2"/>
            <w:vAlign w:val="center"/>
          </w:tcPr>
          <w:p w14:paraId="1789862F" w14:textId="77777777" w:rsidR="00270590" w:rsidRPr="00044C4F" w:rsidRDefault="00270590" w:rsidP="0064420B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N.º </w:t>
            </w:r>
            <w:r w:rsidR="0049203F">
              <w:rPr>
                <w:rFonts w:ascii="Arial" w:hAnsi="Arial" w:cs="Arial"/>
                <w:b/>
                <w:smallCaps/>
                <w:sz w:val="18"/>
                <w:szCs w:val="18"/>
              </w:rPr>
              <w:t>2</w:t>
            </w:r>
          </w:p>
        </w:tc>
        <w:tc>
          <w:tcPr>
            <w:tcW w:w="1394" w:type="pct"/>
            <w:vAlign w:val="center"/>
          </w:tcPr>
          <w:p w14:paraId="11ED7AA4" w14:textId="77777777" w:rsidR="00270590" w:rsidRPr="00044C4F" w:rsidRDefault="00270590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/>
            <w:vAlign w:val="center"/>
          </w:tcPr>
          <w:p w14:paraId="5E869694" w14:textId="77777777" w:rsidR="00270590" w:rsidRPr="00044C4F" w:rsidRDefault="00270590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pct"/>
            <w:gridSpan w:val="2"/>
            <w:vMerge/>
            <w:vAlign w:val="center"/>
          </w:tcPr>
          <w:p w14:paraId="6C4BA406" w14:textId="77777777" w:rsidR="00270590" w:rsidRPr="00044C4F" w:rsidRDefault="00270590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CE0687A" w14:textId="77777777" w:rsidR="00270590" w:rsidRPr="00044C4F" w:rsidRDefault="00270590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3814D22F" w14:textId="77777777" w:rsidR="00270590" w:rsidRPr="00044C4F" w:rsidRDefault="00270590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11D021F4" w14:textId="77777777" w:rsidR="00270590" w:rsidRPr="00044C4F" w:rsidRDefault="00270590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420B" w:rsidRPr="00044C4F" w14:paraId="78206A90" w14:textId="77777777" w:rsidTr="00F0153E">
        <w:trPr>
          <w:trHeight w:val="547"/>
          <w:jc w:val="center"/>
        </w:trPr>
        <w:tc>
          <w:tcPr>
            <w:tcW w:w="1752" w:type="pct"/>
            <w:gridSpan w:val="3"/>
            <w:vAlign w:val="center"/>
          </w:tcPr>
          <w:p w14:paraId="11EC9585" w14:textId="77777777" w:rsidR="0064420B" w:rsidRPr="00044C4F" w:rsidRDefault="0049203F" w:rsidP="00F853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a colaboração</w:t>
            </w:r>
          </w:p>
        </w:tc>
        <w:tc>
          <w:tcPr>
            <w:tcW w:w="698" w:type="pct"/>
            <w:vMerge/>
            <w:vAlign w:val="center"/>
          </w:tcPr>
          <w:p w14:paraId="3C30C318" w14:textId="77777777" w:rsidR="0064420B" w:rsidRPr="00044C4F" w:rsidRDefault="0064420B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pct"/>
            <w:gridSpan w:val="2"/>
            <w:vMerge/>
            <w:vAlign w:val="center"/>
          </w:tcPr>
          <w:p w14:paraId="35B936E7" w14:textId="77777777" w:rsidR="0064420B" w:rsidRPr="00044C4F" w:rsidRDefault="0064420B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D7C04D3" w14:textId="77777777" w:rsidR="0064420B" w:rsidRPr="00044C4F" w:rsidRDefault="0064420B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39D1E260" w14:textId="77777777" w:rsidR="0064420B" w:rsidRPr="00044C4F" w:rsidRDefault="0064420B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3E660E8" w14:textId="77777777" w:rsidR="0064420B" w:rsidRPr="00044C4F" w:rsidRDefault="0064420B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420B" w:rsidRPr="00044C4F" w14:paraId="20F4323E" w14:textId="77777777" w:rsidTr="00F0153E">
        <w:trPr>
          <w:trHeight w:val="669"/>
          <w:jc w:val="center"/>
        </w:trPr>
        <w:tc>
          <w:tcPr>
            <w:tcW w:w="1752" w:type="pct"/>
            <w:gridSpan w:val="3"/>
            <w:vAlign w:val="center"/>
          </w:tcPr>
          <w:p w14:paraId="0EA4FEB1" w14:textId="77777777" w:rsidR="0064420B" w:rsidRPr="00044C4F" w:rsidRDefault="0064420B" w:rsidP="00B07E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6ACB80D3" w14:textId="77777777" w:rsidR="0064420B" w:rsidRPr="00044C4F" w:rsidRDefault="0064420B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1C1A0528" w14:textId="77777777" w:rsidR="0064420B" w:rsidRPr="00044C4F" w:rsidRDefault="0064420B" w:rsidP="00E11179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2D449597" w14:textId="77777777" w:rsidR="0064420B" w:rsidRPr="00044C4F" w:rsidRDefault="0064420B" w:rsidP="00044C4F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3B2B9554" w14:textId="77777777" w:rsidR="0064420B" w:rsidRPr="00044C4F" w:rsidRDefault="000532ED" w:rsidP="00E11179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19E41608" wp14:editId="5E2DEBE0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8890" r="12065" b="10160"/>
                      <wp:wrapNone/>
                      <wp:docPr id="69" name="Rectangle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60FDD45" id="Rectangle 385" o:spid="_x0000_s1026" style="position:absolute;margin-left:36.1pt;margin-top:11.2pt;width:15pt;height:14.2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nbSIwIAAD4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"/>
                  </w:pict>
                </mc:Fallback>
              </mc:AlternateContent>
            </w:r>
          </w:p>
          <w:p w14:paraId="120C7855" w14:textId="77777777" w:rsidR="0064420B" w:rsidRPr="00044C4F" w:rsidRDefault="0064420B" w:rsidP="00E11179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03710CEE" w14:textId="77777777" w:rsidR="00044C4F" w:rsidRDefault="00044C4F" w:rsidP="00E11179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09B4D8" w14:textId="77777777" w:rsidR="0064420B" w:rsidRPr="00044C4F" w:rsidRDefault="000532ED" w:rsidP="00E11179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22BEC858" wp14:editId="0C1894E4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2700" r="12065" b="6350"/>
                      <wp:wrapNone/>
                      <wp:docPr id="68" name="Rectangle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B89471C" id="Rectangle 386" o:spid="_x0000_s1026" style="position:absolute;margin-left:36.1pt;margin-top:10.45pt;width:15pt;height:14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ClBWXi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466B86A7" w14:textId="77777777" w:rsidR="0064420B" w:rsidRPr="00044C4F" w:rsidRDefault="0064420B" w:rsidP="00E11179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261999C0" w14:textId="77777777" w:rsidR="0064420B" w:rsidRPr="00044C4F" w:rsidRDefault="0064420B" w:rsidP="00E11179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3F2C0F80" w14:textId="77777777" w:rsidR="0064420B" w:rsidRPr="00044C4F" w:rsidRDefault="0064420B" w:rsidP="00044C4F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185B768C" w14:textId="77777777" w:rsidR="00044C4F" w:rsidRDefault="00044C4F" w:rsidP="00E11179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07DF928F" w14:textId="77777777" w:rsidR="0064420B" w:rsidRPr="00044C4F" w:rsidRDefault="000532ED" w:rsidP="00E11179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261495CB" wp14:editId="7EC3519A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5715" r="6985" b="13335"/>
                      <wp:wrapNone/>
                      <wp:docPr id="67" name="Rectangle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E2369F7" id="Rectangle 387" o:spid="_x0000_s1026" style="position:absolute;margin-left:46.6pt;margin-top:11.5pt;width:15pt;height:14.2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"/>
                  </w:pict>
                </mc:Fallback>
              </mc:AlternateContent>
            </w:r>
          </w:p>
          <w:p w14:paraId="2706262F" w14:textId="77777777" w:rsidR="0064420B" w:rsidRPr="00044C4F" w:rsidRDefault="0064420B" w:rsidP="00E11179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31F38F53" w14:textId="77777777" w:rsidR="00044C4F" w:rsidRDefault="00044C4F" w:rsidP="00E11179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67CE2A1B" w14:textId="77777777" w:rsidR="0064420B" w:rsidRPr="00044C4F" w:rsidRDefault="000532ED" w:rsidP="00E11179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261E7E61" wp14:editId="7AE30568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13970" r="6985" b="5080"/>
                      <wp:wrapNone/>
                      <wp:docPr id="66" name="Rectangle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B31E3CD" id="Rectangle 388" o:spid="_x0000_s1026" style="position:absolute;margin-left:46.6pt;margin-top:9.6pt;width:15pt;height:14.2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DV7IgIAAD4EAAAOAAAAZHJzL2Uyb0RvYy54bWysU1Fv0zAQfkfiP1h+p0lK27V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"/>
                  </w:pict>
                </mc:Fallback>
              </mc:AlternateContent>
            </w:r>
          </w:p>
          <w:p w14:paraId="6B324E88" w14:textId="77777777" w:rsidR="0064420B" w:rsidRPr="00044C4F" w:rsidRDefault="0064420B" w:rsidP="00E11179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03FBB9DC" w14:textId="77777777" w:rsidR="0064420B" w:rsidRPr="00044C4F" w:rsidRDefault="0064420B" w:rsidP="00F853B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15E989" w14:textId="77777777" w:rsidR="00044C4F" w:rsidRDefault="00044C4F" w:rsidP="00F853B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AD2AF3" w14:textId="77777777" w:rsidR="0064420B" w:rsidRPr="00044C4F" w:rsidRDefault="000532ED" w:rsidP="00F853BC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7253737E" wp14:editId="0682ADC6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8255" t="11430" r="10795" b="7620"/>
                      <wp:wrapNone/>
                      <wp:docPr id="65" name="Rectangle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AA07A46" id="Rectangle 383" o:spid="_x0000_s1026" style="position:absolute;margin-left:36.6pt;margin-top:12.8pt;width:15pt;height:14.2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i/ZIgIAAD4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"/>
                  </w:pict>
                </mc:Fallback>
              </mc:AlternateContent>
            </w:r>
          </w:p>
          <w:p w14:paraId="085581A0" w14:textId="77777777" w:rsidR="0064420B" w:rsidRPr="00044C4F" w:rsidRDefault="0064420B" w:rsidP="00F853BC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35A8654" w14:textId="77777777" w:rsidR="0064420B" w:rsidRDefault="0064420B" w:rsidP="00F853B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E02EFD" w14:textId="77777777" w:rsidR="002D452B" w:rsidRPr="00044C4F" w:rsidRDefault="002D452B" w:rsidP="00F853B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777E04" w14:textId="77777777" w:rsidR="0064420B" w:rsidRPr="00044C4F" w:rsidRDefault="000532ED" w:rsidP="00F853BC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5E51484A" wp14:editId="6F4F2409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12065" r="7620" b="6985"/>
                      <wp:wrapNone/>
                      <wp:docPr id="64" name="Rectangle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8E0B294" id="Rectangle 384" o:spid="_x0000_s1026" style="position:absolute;margin-left:36.1pt;margin-top:10.45pt;width:15pt;height:14.2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GUQIgIAAD4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7ihlEC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6C2A650C" w14:textId="77777777" w:rsidR="0064420B" w:rsidRPr="00044C4F" w:rsidRDefault="0064420B" w:rsidP="00F853BC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31737878" w14:textId="77777777" w:rsidR="0064420B" w:rsidRPr="00044C4F" w:rsidRDefault="0064420B" w:rsidP="00CA34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35E157DB" w14:textId="77777777" w:rsidR="0064420B" w:rsidRPr="00044C4F" w:rsidRDefault="0064420B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2A1D6899" w14:textId="77777777" w:rsidTr="00F0153E">
        <w:trPr>
          <w:trHeight w:val="599"/>
          <w:jc w:val="center"/>
        </w:trPr>
        <w:tc>
          <w:tcPr>
            <w:tcW w:w="160" w:type="pct"/>
            <w:vAlign w:val="center"/>
          </w:tcPr>
          <w:p w14:paraId="53384B84" w14:textId="77777777" w:rsidR="00266863" w:rsidRPr="00044C4F" w:rsidRDefault="00266863" w:rsidP="00980CE4">
            <w:pPr>
              <w:ind w:left="-9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31B5DC5F" w14:textId="2EAD71DC" w:rsidR="00266863" w:rsidRPr="00044C4F" w:rsidRDefault="00E73324" w:rsidP="00266863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Partilha informações, conhecimentos, práticas e recursos e promove a troca de ideias nas suas relações de trabalho.</w:t>
            </w:r>
          </w:p>
        </w:tc>
        <w:tc>
          <w:tcPr>
            <w:tcW w:w="698" w:type="pct"/>
            <w:vAlign w:val="center"/>
          </w:tcPr>
          <w:p w14:paraId="28D4050D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8D283B6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6F13BB99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310DEA8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193AB976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7CE9A2F4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6BCEAFAD" w14:textId="77777777" w:rsidTr="00F0153E">
        <w:trPr>
          <w:trHeight w:val="565"/>
          <w:jc w:val="center"/>
        </w:trPr>
        <w:tc>
          <w:tcPr>
            <w:tcW w:w="160" w:type="pct"/>
            <w:vAlign w:val="center"/>
          </w:tcPr>
          <w:p w14:paraId="45427618" w14:textId="77777777" w:rsidR="00266863" w:rsidRPr="00044C4F" w:rsidRDefault="00266863" w:rsidP="00980CE4">
            <w:pPr>
              <w:ind w:left="-9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21B95F9F" w14:textId="3D13BBDD" w:rsidR="00266863" w:rsidRPr="00044C4F" w:rsidRDefault="00E73324" w:rsidP="006D53A4">
            <w:pPr>
              <w:ind w:left="-137" w:right="-14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Atua de forma a promover o espírito de equipa prevenindo o conflito.</w:t>
            </w:r>
          </w:p>
        </w:tc>
        <w:tc>
          <w:tcPr>
            <w:tcW w:w="698" w:type="pct"/>
            <w:vAlign w:val="center"/>
          </w:tcPr>
          <w:p w14:paraId="5F9615A0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BC8842D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76837F25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DB1B59D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15911597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79F5F541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7F2A9391" w14:textId="77777777" w:rsidTr="00F0153E">
        <w:trPr>
          <w:trHeight w:val="687"/>
          <w:jc w:val="center"/>
        </w:trPr>
        <w:tc>
          <w:tcPr>
            <w:tcW w:w="160" w:type="pct"/>
            <w:vAlign w:val="center"/>
          </w:tcPr>
          <w:p w14:paraId="733683CB" w14:textId="77777777" w:rsidR="00266863" w:rsidRPr="00044C4F" w:rsidRDefault="00266863" w:rsidP="00980CE4">
            <w:pPr>
              <w:ind w:left="-9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0D6AFE02" w14:textId="73DB3F67" w:rsidR="00266863" w:rsidRPr="00044C4F" w:rsidRDefault="00E73324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Assume os objetivos comuns, partilhando tarefas, atividades e responsabilidades.</w:t>
            </w:r>
          </w:p>
        </w:tc>
        <w:tc>
          <w:tcPr>
            <w:tcW w:w="698" w:type="pct"/>
            <w:vAlign w:val="center"/>
          </w:tcPr>
          <w:p w14:paraId="5C9F3E8F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42FD7C0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1A74DEDB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09645F0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7005BB83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26F77AB1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4ECB4EFC" w14:textId="77777777" w:rsidTr="00F0153E">
        <w:trPr>
          <w:trHeight w:val="552"/>
          <w:jc w:val="center"/>
        </w:trPr>
        <w:tc>
          <w:tcPr>
            <w:tcW w:w="358" w:type="pct"/>
            <w:gridSpan w:val="2"/>
            <w:vAlign w:val="center"/>
          </w:tcPr>
          <w:p w14:paraId="1F6C1584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 xml:space="preserve">N.º 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394" w:type="pct"/>
            <w:vAlign w:val="center"/>
          </w:tcPr>
          <w:p w14:paraId="10823BE7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6F40C350" w14:textId="77777777" w:rsidR="00266863" w:rsidRPr="00044C4F" w:rsidRDefault="00266863" w:rsidP="00266863">
            <w:pPr>
              <w:ind w:left="-227" w:right="-227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2291CF52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0A6A9758" w14:textId="77777777" w:rsidTr="00F0153E">
        <w:trPr>
          <w:trHeight w:val="546"/>
          <w:jc w:val="center"/>
        </w:trPr>
        <w:tc>
          <w:tcPr>
            <w:tcW w:w="1752" w:type="pct"/>
            <w:gridSpan w:val="3"/>
            <w:vAlign w:val="center"/>
          </w:tcPr>
          <w:p w14:paraId="68A1FD59" w14:textId="4C80D3D5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</w:t>
            </w:r>
            <w:r w:rsidR="00E73324">
              <w:rPr>
                <w:rFonts w:ascii="Arial" w:hAnsi="Arial" w:cs="Arial"/>
                <w:sz w:val="18"/>
                <w:szCs w:val="18"/>
              </w:rPr>
              <w:t xml:space="preserve"> os</w:t>
            </w:r>
            <w:r>
              <w:rPr>
                <w:rFonts w:ascii="Arial" w:hAnsi="Arial" w:cs="Arial"/>
                <w:sz w:val="18"/>
                <w:szCs w:val="18"/>
              </w:rPr>
              <w:t xml:space="preserve"> resultados</w:t>
            </w:r>
          </w:p>
        </w:tc>
        <w:tc>
          <w:tcPr>
            <w:tcW w:w="698" w:type="pct"/>
            <w:vMerge/>
            <w:vAlign w:val="center"/>
          </w:tcPr>
          <w:p w14:paraId="29813D70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5E1EC010" w14:textId="77777777" w:rsidR="00266863" w:rsidRPr="00044C4F" w:rsidRDefault="00266863" w:rsidP="00266863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5CBAFF80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0CE8BB9A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4A264F5A" wp14:editId="3ABF00B2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10160" r="12065" b="8890"/>
                      <wp:wrapNone/>
                      <wp:docPr id="63" name="Rectangle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905CAB4" id="Rectangle 443" o:spid="_x0000_s1026" style="position:absolute;margin-left:36.1pt;margin-top:11.2pt;width:15pt;height:14.2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5771BE36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19B1175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F9884C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4C8A6DB4" wp14:editId="759F5F57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3970" r="12065" b="5080"/>
                      <wp:wrapNone/>
                      <wp:docPr id="62" name="Rectangle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782E11D" id="Rectangle 444" o:spid="_x0000_s1026" style="position:absolute;margin-left:36.1pt;margin-top:10.45pt;width:15pt;height:14.2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23EEC0CD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19672F3F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268C5543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70AFA8DA" w14:textId="77777777" w:rsidR="00266863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1DEDB845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7E197B59" wp14:editId="329DF128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6985" r="6985" b="12065"/>
                      <wp:wrapNone/>
                      <wp:docPr id="61" name="Rectangle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F1AF4F7" id="Rectangle 445" o:spid="_x0000_s1026" style="position:absolute;margin-left:46.6pt;margin-top:11.5pt;width:15pt;height:14.2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43C2F952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29E398DB" w14:textId="77777777" w:rsidR="00266863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1B6BC9C6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70394DB1" wp14:editId="6166680D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5715" r="6985" b="13335"/>
                      <wp:wrapNone/>
                      <wp:docPr id="60" name="Rectangle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D4C0D9A" id="Rectangle 446" o:spid="_x0000_s1026" style="position:absolute;margin-left:46.6pt;margin-top:9.6pt;width:15pt;height:14.2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11287DF6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5974EF5A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0F373E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C746C6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30B2922A" wp14:editId="4D9E2E1F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8255" t="12700" r="10795" b="6350"/>
                      <wp:wrapNone/>
                      <wp:docPr id="59" name="Rectangle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97BB38D" id="Rectangle 447" o:spid="_x0000_s1026" style="position:absolute;margin-left:36.6pt;margin-top:12.8pt;width:15pt;height:14.2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37F30082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00674842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4BB4F7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6A28EC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485C456F" wp14:editId="16E09BED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13335" r="7620" b="5715"/>
                      <wp:wrapNone/>
                      <wp:docPr id="58" name="Rectangle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94E04E9" id="Rectangle 448" o:spid="_x0000_s1026" style="position:absolute;margin-left:36.1pt;margin-top:10.45pt;width:15pt;height:14.2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47B0A8A0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5F41EBAE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7EFB514B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65631860" w14:textId="77777777" w:rsidTr="00F0153E">
        <w:trPr>
          <w:trHeight w:val="568"/>
          <w:jc w:val="center"/>
        </w:trPr>
        <w:tc>
          <w:tcPr>
            <w:tcW w:w="1752" w:type="pct"/>
            <w:gridSpan w:val="3"/>
            <w:vAlign w:val="center"/>
          </w:tcPr>
          <w:p w14:paraId="363CD06E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5614CE0C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77318423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41A7347E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46959054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72CEB616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7F2C6672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001C5968" w14:textId="77777777" w:rsidTr="00F0153E">
        <w:trPr>
          <w:trHeight w:val="565"/>
          <w:jc w:val="center"/>
        </w:trPr>
        <w:tc>
          <w:tcPr>
            <w:tcW w:w="160" w:type="pct"/>
            <w:vAlign w:val="center"/>
          </w:tcPr>
          <w:p w14:paraId="25AB098C" w14:textId="77777777" w:rsidR="00266863" w:rsidRPr="00044C4F" w:rsidRDefault="00266863" w:rsidP="00980CE4">
            <w:pPr>
              <w:ind w:left="-9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2D99FE33" w14:textId="44B2D8B5" w:rsidR="00E73324" w:rsidRPr="00044C4F" w:rsidRDefault="00E73324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Ultrapassa obstáculos e dificuldades na persecução dos objetivos, de forma a alcançar os resultados previstos.</w:t>
            </w:r>
          </w:p>
        </w:tc>
        <w:tc>
          <w:tcPr>
            <w:tcW w:w="698" w:type="pct"/>
            <w:vAlign w:val="center"/>
          </w:tcPr>
          <w:p w14:paraId="07B9C92A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7D67138A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766599AE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2C58E7D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5FF82900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E49CBCD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46F3E9BD" w14:textId="77777777" w:rsidTr="00F0153E">
        <w:trPr>
          <w:trHeight w:val="559"/>
          <w:jc w:val="center"/>
        </w:trPr>
        <w:tc>
          <w:tcPr>
            <w:tcW w:w="160" w:type="pct"/>
            <w:vAlign w:val="center"/>
          </w:tcPr>
          <w:p w14:paraId="5A9EADC4" w14:textId="77777777" w:rsidR="00266863" w:rsidRPr="00044C4F" w:rsidRDefault="00266863" w:rsidP="00980CE4">
            <w:pPr>
              <w:ind w:left="-9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147D20E2" w14:textId="2A9586E4" w:rsidR="00266863" w:rsidRPr="00044C4F" w:rsidRDefault="00E73324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Identifica e utiliza, de forma eficiente e justificada, os recursos necessários para concluir tarefas e projetos.</w:t>
            </w:r>
          </w:p>
        </w:tc>
        <w:tc>
          <w:tcPr>
            <w:tcW w:w="698" w:type="pct"/>
            <w:vAlign w:val="center"/>
          </w:tcPr>
          <w:p w14:paraId="1F633673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C2CA408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179DA0F9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53530AC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34990383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6D2887F0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793AE2B0" w14:textId="77777777" w:rsidTr="00F0153E">
        <w:trPr>
          <w:trHeight w:val="723"/>
          <w:jc w:val="center"/>
        </w:trPr>
        <w:tc>
          <w:tcPr>
            <w:tcW w:w="160" w:type="pct"/>
            <w:vAlign w:val="center"/>
          </w:tcPr>
          <w:p w14:paraId="165AD2B3" w14:textId="77777777" w:rsidR="00266863" w:rsidRPr="00044C4F" w:rsidRDefault="00266863" w:rsidP="00980CE4">
            <w:pPr>
              <w:ind w:left="-9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3551EB1B" w14:textId="4538FB4E" w:rsidR="00266863" w:rsidRPr="00044C4F" w:rsidRDefault="00E73324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Monitoriza a sua atividade, identificando erros e garantindo os padrões de qualidade do serviço prestado.</w:t>
            </w:r>
          </w:p>
        </w:tc>
        <w:tc>
          <w:tcPr>
            <w:tcW w:w="698" w:type="pct"/>
            <w:vAlign w:val="center"/>
          </w:tcPr>
          <w:p w14:paraId="22B528A0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AE45659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44D14E1A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CAE1702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2DB58038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2704ABAD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5DCE0517" w14:textId="77777777" w:rsidTr="00F0153E">
        <w:trPr>
          <w:trHeight w:val="558"/>
          <w:jc w:val="center"/>
        </w:trPr>
        <w:tc>
          <w:tcPr>
            <w:tcW w:w="358" w:type="pct"/>
            <w:gridSpan w:val="2"/>
            <w:vAlign w:val="center"/>
          </w:tcPr>
          <w:p w14:paraId="631767C8" w14:textId="21D2634E" w:rsidR="004C0C86" w:rsidRPr="00044C4F" w:rsidRDefault="004C0C86" w:rsidP="004C0C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z w:val="18"/>
                <w:szCs w:val="18"/>
              </w:rPr>
              <w:lastRenderedPageBreak/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16</w:t>
            </w:r>
          </w:p>
        </w:tc>
        <w:tc>
          <w:tcPr>
            <w:tcW w:w="1394" w:type="pct"/>
            <w:vAlign w:val="center"/>
          </w:tcPr>
          <w:p w14:paraId="13F54896" w14:textId="517EFE09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43EE6FAB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2D3ED069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360A0D59" w14:textId="77777777" w:rsidTr="00F0153E">
        <w:trPr>
          <w:trHeight w:val="544"/>
          <w:jc w:val="center"/>
        </w:trPr>
        <w:tc>
          <w:tcPr>
            <w:tcW w:w="1752" w:type="pct"/>
            <w:gridSpan w:val="3"/>
            <w:vAlign w:val="center"/>
          </w:tcPr>
          <w:p w14:paraId="43A61EFE" w14:textId="0FE46DA6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Equipas</w:t>
            </w:r>
          </w:p>
        </w:tc>
        <w:tc>
          <w:tcPr>
            <w:tcW w:w="698" w:type="pct"/>
            <w:vMerge/>
            <w:vAlign w:val="center"/>
          </w:tcPr>
          <w:p w14:paraId="56FFD5BB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2FB75082" w14:textId="77777777" w:rsidR="004C0C86" w:rsidRPr="00044C4F" w:rsidRDefault="004C0C86" w:rsidP="004C0C86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26986272" w14:textId="77777777" w:rsidR="004C0C86" w:rsidRPr="00044C4F" w:rsidRDefault="004C0C86" w:rsidP="004C0C86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3F057360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27FA0C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 wp14:anchorId="41CA9C74" wp14:editId="14E0E150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13335" r="12065" b="5715"/>
                      <wp:wrapNone/>
                      <wp:docPr id="57" name="Rectangle 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C992FDB" id="Rectangle 497" o:spid="_x0000_s1026" style="position:absolute;margin-left:36.1pt;margin-top:11.2pt;width:15pt;height:14.2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"/>
                  </w:pict>
                </mc:Fallback>
              </mc:AlternateContent>
            </w:r>
          </w:p>
          <w:p w14:paraId="4BB085D6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E0B36A9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3CDC05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5248" behindDoc="0" locked="0" layoutInCell="1" allowOverlap="1" wp14:anchorId="1230855E" wp14:editId="6A792FAD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7620" r="12065" b="11430"/>
                      <wp:wrapNone/>
                      <wp:docPr id="56" name="Rectangle 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64F441E" id="Rectangle 498" o:spid="_x0000_s1026" style="position:absolute;margin-left:36.1pt;margin-top:10.45pt;width:15pt;height:14.2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reII8y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7CD1717F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09FC127F" w14:textId="77777777" w:rsidR="004C0C86" w:rsidRPr="00044C4F" w:rsidRDefault="004C0C86" w:rsidP="004C0C86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</w:p>
          <w:p w14:paraId="265E4145" w14:textId="77777777" w:rsidR="004C0C86" w:rsidRPr="00044C4F" w:rsidRDefault="004C0C86" w:rsidP="004C0C86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08FAB136" w14:textId="77777777" w:rsidR="004C0C86" w:rsidRDefault="004C0C86" w:rsidP="004C0C86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</w:p>
          <w:p w14:paraId="146D207D" w14:textId="77777777" w:rsidR="004C0C86" w:rsidRPr="00044C4F" w:rsidRDefault="004C0C86" w:rsidP="004C0C86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4626F975" wp14:editId="603CCFC6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6985" r="6985" b="12065"/>
                      <wp:wrapNone/>
                      <wp:docPr id="55" name="Rectangle 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A5AF5F0" id="Rectangle 499" o:spid="_x0000_s1026" style="position:absolute;margin-left:46.6pt;margin-top:11.5pt;width:15pt;height:14.2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"/>
                  </w:pict>
                </mc:Fallback>
              </mc:AlternateContent>
            </w:r>
          </w:p>
          <w:p w14:paraId="398413E8" w14:textId="77777777" w:rsidR="004C0C86" w:rsidRPr="00044C4F" w:rsidRDefault="004C0C86" w:rsidP="004C0C86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1AFC8379" w14:textId="77777777" w:rsidR="004C0C86" w:rsidRDefault="004C0C86" w:rsidP="004C0C86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</w:p>
          <w:p w14:paraId="644C8AC7" w14:textId="77777777" w:rsidR="004C0C86" w:rsidRPr="00044C4F" w:rsidRDefault="004C0C86" w:rsidP="004C0C86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7296" behindDoc="0" locked="0" layoutInCell="1" allowOverlap="1" wp14:anchorId="17FBC9B5" wp14:editId="3175D203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8890" r="6985" b="10160"/>
                      <wp:wrapNone/>
                      <wp:docPr id="54" name="Rectangle 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8CB89ED" id="Rectangle 500" o:spid="_x0000_s1026" style="position:absolute;margin-left:46.6pt;margin-top:9.6pt;width:15pt;height:14.2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"/>
                  </w:pict>
                </mc:Fallback>
              </mc:AlternateContent>
            </w:r>
          </w:p>
          <w:p w14:paraId="6774DB9E" w14:textId="77777777" w:rsidR="004C0C86" w:rsidRPr="00044C4F" w:rsidRDefault="004C0C86" w:rsidP="004C0C86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091A28C0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99F3E3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2E36C3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F7B4E0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8320" behindDoc="0" locked="0" layoutInCell="1" allowOverlap="1" wp14:anchorId="10068BD8" wp14:editId="662F8D45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8255" t="6350" r="10795" b="12700"/>
                      <wp:wrapNone/>
                      <wp:docPr id="53" name="Rectangle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8121312" id="Rectangle 501" o:spid="_x0000_s1026" style="position:absolute;margin-left:36.6pt;margin-top:12.8pt;width:15pt;height:14.2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"/>
                  </w:pict>
                </mc:Fallback>
              </mc:AlternateContent>
            </w:r>
          </w:p>
          <w:p w14:paraId="10E2CDB8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67FAC53D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6D943F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DCFB9E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9344" behindDoc="0" locked="0" layoutInCell="1" allowOverlap="1" wp14:anchorId="494B8BEC" wp14:editId="7243C03D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6985" r="7620" b="12065"/>
                      <wp:wrapNone/>
                      <wp:docPr id="52" name="Rectangle 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8A62C61" id="Rectangle 502" o:spid="_x0000_s1026" style="position:absolute;margin-left:36.1pt;margin-top:10.45pt;width:15pt;height:14.2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"/>
                  </w:pict>
                </mc:Fallback>
              </mc:AlternateContent>
            </w:r>
          </w:p>
          <w:p w14:paraId="50ADC838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35E6F4DF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784CD165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381E233E" w14:textId="77777777" w:rsidTr="00F0153E">
        <w:trPr>
          <w:trHeight w:val="552"/>
          <w:jc w:val="center"/>
        </w:trPr>
        <w:tc>
          <w:tcPr>
            <w:tcW w:w="1752" w:type="pct"/>
            <w:gridSpan w:val="3"/>
            <w:vAlign w:val="center"/>
          </w:tcPr>
          <w:p w14:paraId="3AAEDA56" w14:textId="7D700695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60FAE843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4AD3613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54002150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40ACC90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4D566343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062AEEF7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048A8433" w14:textId="77777777" w:rsidTr="00F0153E">
        <w:trPr>
          <w:trHeight w:val="560"/>
          <w:jc w:val="center"/>
        </w:trPr>
        <w:tc>
          <w:tcPr>
            <w:tcW w:w="160" w:type="pct"/>
            <w:vAlign w:val="center"/>
          </w:tcPr>
          <w:p w14:paraId="773ACD1F" w14:textId="61F4BB2D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25DC2908" w14:textId="04BD871E" w:rsidR="004C0C86" w:rsidRPr="00044C4F" w:rsidRDefault="004C0C86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 w:rsidRPr="00F501CD">
              <w:rPr>
                <w:rFonts w:ascii="Arial" w:hAnsi="Arial" w:cs="Arial"/>
                <w:sz w:val="18"/>
                <w:szCs w:val="18"/>
              </w:rPr>
              <w:t>Distribui tarefas, tendo em conta as necessidades do serviço e a disponibilidade e as competências dos elementos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17378">
              <w:rPr>
                <w:rFonts w:ascii="Arial" w:hAnsi="Arial" w:cs="Arial"/>
                <w:sz w:val="18"/>
                <w:szCs w:val="18"/>
              </w:rPr>
              <w:t>da equipa.</w:t>
            </w:r>
          </w:p>
        </w:tc>
        <w:tc>
          <w:tcPr>
            <w:tcW w:w="698" w:type="pct"/>
            <w:vAlign w:val="center"/>
          </w:tcPr>
          <w:p w14:paraId="0A1EDAAC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5CB7A5E4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0C63F885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7241ADE0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5CB866FB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295387B9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5FF21084" w14:textId="77777777" w:rsidTr="00F0153E">
        <w:trPr>
          <w:trHeight w:val="539"/>
          <w:jc w:val="center"/>
        </w:trPr>
        <w:tc>
          <w:tcPr>
            <w:tcW w:w="160" w:type="pct"/>
            <w:vAlign w:val="center"/>
          </w:tcPr>
          <w:p w14:paraId="50FE50A6" w14:textId="59FBB7AB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4768CC04" w14:textId="28C20F56" w:rsidR="004C0C86" w:rsidRPr="00044C4F" w:rsidRDefault="004C0C86" w:rsidP="00403896">
            <w:pPr>
              <w:ind w:left="-137" w:right="-147"/>
              <w:rPr>
                <w:rFonts w:ascii="Arial" w:hAnsi="Arial" w:cs="Arial"/>
                <w:sz w:val="18"/>
                <w:szCs w:val="18"/>
              </w:rPr>
            </w:pPr>
            <w:r w:rsidRPr="00F501CD">
              <w:rPr>
                <w:rFonts w:ascii="Arial" w:hAnsi="Arial" w:cs="Arial"/>
                <w:sz w:val="18"/>
                <w:szCs w:val="18"/>
              </w:rPr>
              <w:t>Proporciona à equipa um rumo claro e motiva para que as metas sejam alcançadas.</w:t>
            </w:r>
          </w:p>
        </w:tc>
        <w:tc>
          <w:tcPr>
            <w:tcW w:w="698" w:type="pct"/>
            <w:vAlign w:val="center"/>
          </w:tcPr>
          <w:p w14:paraId="1A679BE2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3D3EC32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4418EB64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B0B4222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49F4CDEB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F8C99B8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47AF0CA0" w14:textId="77777777" w:rsidTr="00F0153E">
        <w:trPr>
          <w:trHeight w:val="576"/>
          <w:jc w:val="center"/>
        </w:trPr>
        <w:tc>
          <w:tcPr>
            <w:tcW w:w="160" w:type="pct"/>
            <w:vAlign w:val="center"/>
          </w:tcPr>
          <w:p w14:paraId="64708EA3" w14:textId="3A531989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B56D8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4D1CF8A1" w14:textId="21077BC8" w:rsidR="004C0C86" w:rsidRPr="00044C4F" w:rsidRDefault="004C0C86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 w:rsidRPr="00F501CD">
              <w:rPr>
                <w:rFonts w:ascii="Arial" w:hAnsi="Arial" w:cs="Arial"/>
                <w:sz w:val="18"/>
                <w:szCs w:val="18"/>
              </w:rPr>
              <w:t>Monitoriza a execução dos trabalhos, fazendo os ajustes necessários à otimização dos resultados e ao cumprimento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501CD">
              <w:rPr>
                <w:rFonts w:ascii="Arial" w:hAnsi="Arial" w:cs="Arial"/>
                <w:sz w:val="18"/>
                <w:szCs w:val="18"/>
              </w:rPr>
              <w:t>dos prazos.</w:t>
            </w:r>
          </w:p>
        </w:tc>
        <w:tc>
          <w:tcPr>
            <w:tcW w:w="698" w:type="pct"/>
            <w:vAlign w:val="center"/>
          </w:tcPr>
          <w:p w14:paraId="6B7B042A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95BAAA1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7CADC790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1CDE0CA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42357A6D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18A687A9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442AF901" w14:textId="77777777" w:rsidTr="00F0153E">
        <w:trPr>
          <w:trHeight w:val="521"/>
          <w:jc w:val="center"/>
        </w:trPr>
        <w:tc>
          <w:tcPr>
            <w:tcW w:w="358" w:type="pct"/>
            <w:gridSpan w:val="2"/>
            <w:vAlign w:val="center"/>
          </w:tcPr>
          <w:p w14:paraId="218432BD" w14:textId="4A0F67CB" w:rsidR="004C0C86" w:rsidRPr="00044C4F" w:rsidRDefault="004C0C86" w:rsidP="004C0C8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 w:rsidR="00E73324">
              <w:rPr>
                <w:rFonts w:ascii="Arial" w:hAnsi="Arial" w:cs="Arial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1394" w:type="pct"/>
            <w:vAlign w:val="center"/>
          </w:tcPr>
          <w:p w14:paraId="679B439D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4A7DDEC3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59D7BAED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6B40C7D8" w14:textId="77777777" w:rsidTr="00F0153E">
        <w:trPr>
          <w:trHeight w:val="557"/>
          <w:jc w:val="center"/>
        </w:trPr>
        <w:tc>
          <w:tcPr>
            <w:tcW w:w="1752" w:type="pct"/>
            <w:gridSpan w:val="3"/>
            <w:vAlign w:val="center"/>
          </w:tcPr>
          <w:p w14:paraId="3F9F6C36" w14:textId="5E3A65B0" w:rsidR="004C0C86" w:rsidRPr="00044C4F" w:rsidRDefault="00E73324" w:rsidP="004C0C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o serviço público</w:t>
            </w:r>
          </w:p>
        </w:tc>
        <w:tc>
          <w:tcPr>
            <w:tcW w:w="698" w:type="pct"/>
            <w:vMerge/>
            <w:vAlign w:val="center"/>
          </w:tcPr>
          <w:p w14:paraId="62072D14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485953D2" w14:textId="77777777" w:rsidR="004C0C86" w:rsidRPr="00044C4F" w:rsidRDefault="004C0C86" w:rsidP="004C0C86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25F18D49" w14:textId="77777777" w:rsidR="004C0C86" w:rsidRPr="00044C4F" w:rsidRDefault="004C0C86" w:rsidP="004C0C86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3EC5F5DF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76495F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0368" behindDoc="0" locked="0" layoutInCell="1" allowOverlap="1" wp14:anchorId="2C32C665" wp14:editId="32F1C943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8255" r="12065" b="10795"/>
                      <wp:wrapNone/>
                      <wp:docPr id="51" name="Rectangle 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7474AD0" id="Rectangle 545" o:spid="_x0000_s1026" style="position:absolute;margin-left:36.1pt;margin-top:11.2pt;width:15pt;height:14.2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"/>
                  </w:pict>
                </mc:Fallback>
              </mc:AlternateContent>
            </w:r>
          </w:p>
          <w:p w14:paraId="13E9A7CB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05D6C7E7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BFA264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1392" behindDoc="0" locked="0" layoutInCell="1" allowOverlap="1" wp14:anchorId="00C2EE81" wp14:editId="51447233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2065" r="12065" b="6985"/>
                      <wp:wrapNone/>
                      <wp:docPr id="50" name="Rectangle 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6500F42" id="Rectangle 546" o:spid="_x0000_s1026" style="position:absolute;margin-left:36.1pt;margin-top:10.45pt;width:15pt;height:14.2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"/>
                  </w:pict>
                </mc:Fallback>
              </mc:AlternateContent>
            </w:r>
          </w:p>
          <w:p w14:paraId="21C59605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3419006E" w14:textId="77777777" w:rsidR="004C0C86" w:rsidRPr="00044C4F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3E3241CB" w14:textId="77777777" w:rsidR="004C0C86" w:rsidRPr="00044C4F" w:rsidRDefault="004C0C86" w:rsidP="004C0C86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2912EDAD" w14:textId="77777777" w:rsidR="004C0C86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5634D306" w14:textId="77777777" w:rsidR="004C0C86" w:rsidRPr="00044C4F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2416" behindDoc="0" locked="0" layoutInCell="1" allowOverlap="1" wp14:anchorId="49DDF63B" wp14:editId="633C035B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6985" r="6985" b="12065"/>
                      <wp:wrapNone/>
                      <wp:docPr id="49" name="Rectangle 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8DBB744" id="Rectangle 547" o:spid="_x0000_s1026" style="position:absolute;margin-left:46.6pt;margin-top:11.5pt;width:15pt;height:14.25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"/>
                  </w:pict>
                </mc:Fallback>
              </mc:AlternateContent>
            </w:r>
          </w:p>
          <w:p w14:paraId="43906A77" w14:textId="77777777" w:rsidR="004C0C86" w:rsidRPr="00044C4F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1651368B" w14:textId="77777777" w:rsidR="004C0C86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44A627C5" w14:textId="77777777" w:rsidR="004C0C86" w:rsidRPr="00044C4F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3440" behindDoc="0" locked="0" layoutInCell="1" allowOverlap="1" wp14:anchorId="1059B6AB" wp14:editId="5CC17438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5715" r="6985" b="13335"/>
                      <wp:wrapNone/>
                      <wp:docPr id="48" name="Rectangle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2C1409D" id="Rectangle 548" o:spid="_x0000_s1026" style="position:absolute;margin-left:46.6pt;margin-top:9.6pt;width:15pt;height:14.25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"/>
                  </w:pict>
                </mc:Fallback>
              </mc:AlternateContent>
            </w:r>
          </w:p>
          <w:p w14:paraId="35509007" w14:textId="77777777" w:rsidR="004C0C86" w:rsidRPr="00044C4F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6EB21FC0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790654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F4AED7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E43E47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361146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4464" behindDoc="0" locked="0" layoutInCell="1" allowOverlap="1" wp14:anchorId="049467BB" wp14:editId="4C5C2D2D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53975</wp:posOffset>
                      </wp:positionV>
                      <wp:extent cx="190500" cy="165735"/>
                      <wp:effectExtent l="12065" t="5080" r="6985" b="10160"/>
                      <wp:wrapNone/>
                      <wp:docPr id="47" name="Rectangle 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838ABAF" id="Rectangle 549" o:spid="_x0000_s1026" style="position:absolute;margin-left:35.4pt;margin-top:4.25pt;width:15pt;height:13.0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"/>
                  </w:pict>
                </mc:Fallback>
              </mc:AlternateContent>
            </w: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284157FD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D9492B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D8E2AB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5488" behindDoc="0" locked="0" layoutInCell="1" allowOverlap="1" wp14:anchorId="073DF2B0" wp14:editId="6E940D85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11430" r="7620" b="7620"/>
                      <wp:wrapNone/>
                      <wp:docPr id="46" name="Rectangle 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669BD55" id="Rectangle 550" o:spid="_x0000_s1026" style="position:absolute;margin-left:36.1pt;margin-top:10.45pt;width:15pt;height:14.25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"/>
                  </w:pict>
                </mc:Fallback>
              </mc:AlternateContent>
            </w:r>
          </w:p>
          <w:p w14:paraId="727C9143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2FDD9AB2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6384731B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1D5A79E3" w14:textId="77777777" w:rsidTr="00F0153E">
        <w:trPr>
          <w:trHeight w:val="564"/>
          <w:jc w:val="center"/>
        </w:trPr>
        <w:tc>
          <w:tcPr>
            <w:tcW w:w="1752" w:type="pct"/>
            <w:gridSpan w:val="3"/>
            <w:vAlign w:val="center"/>
          </w:tcPr>
          <w:p w14:paraId="2F3F9F08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36C4CF99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75CE451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01AFD910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5226E1ED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38B613E6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3C261E05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1835E91A" w14:textId="77777777" w:rsidTr="00F0153E">
        <w:trPr>
          <w:trHeight w:val="580"/>
          <w:jc w:val="center"/>
        </w:trPr>
        <w:tc>
          <w:tcPr>
            <w:tcW w:w="160" w:type="pct"/>
            <w:vAlign w:val="center"/>
          </w:tcPr>
          <w:p w14:paraId="3302CBAA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0D4BF634" w14:textId="4BAD3F72" w:rsidR="00E73324" w:rsidRPr="00044C4F" w:rsidRDefault="00E73324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Verifica o cumprimento dos princípios éticos da AP no exercício da sua atividade, em defesa do interesse público.</w:t>
            </w:r>
          </w:p>
        </w:tc>
        <w:tc>
          <w:tcPr>
            <w:tcW w:w="698" w:type="pct"/>
            <w:vAlign w:val="center"/>
          </w:tcPr>
          <w:p w14:paraId="3630DA45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B325772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255163BE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E6C33C2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580A7B1B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2521AEA6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74F2E417" w14:textId="77777777" w:rsidTr="00F0153E">
        <w:trPr>
          <w:trHeight w:val="545"/>
          <w:jc w:val="center"/>
        </w:trPr>
        <w:tc>
          <w:tcPr>
            <w:tcW w:w="160" w:type="pct"/>
            <w:vAlign w:val="center"/>
          </w:tcPr>
          <w:p w14:paraId="673C5945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11398935" w14:textId="16CF9DAD" w:rsidR="004C0C86" w:rsidRPr="00044C4F" w:rsidRDefault="00E73324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Prioriza o interesse público em toda a sua ação, no respeito pelos direitos e interesses legalmente protegidos dos cidadãos e d</w:t>
            </w:r>
            <w:r w:rsidR="004A6BFE">
              <w:rPr>
                <w:rFonts w:ascii="Arial" w:hAnsi="Arial" w:cs="Arial"/>
                <w:sz w:val="18"/>
                <w:szCs w:val="18"/>
              </w:rPr>
              <w:t>as entidades.</w:t>
            </w:r>
          </w:p>
        </w:tc>
        <w:tc>
          <w:tcPr>
            <w:tcW w:w="698" w:type="pct"/>
            <w:vAlign w:val="center"/>
          </w:tcPr>
          <w:p w14:paraId="67516143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80D2B38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6C3FE20D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9CFFD56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6B36CCBE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30598292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0DFDC544" w14:textId="77777777" w:rsidTr="00F0153E">
        <w:trPr>
          <w:trHeight w:val="567"/>
          <w:jc w:val="center"/>
        </w:trPr>
        <w:tc>
          <w:tcPr>
            <w:tcW w:w="160" w:type="pct"/>
            <w:vAlign w:val="center"/>
          </w:tcPr>
          <w:p w14:paraId="25254A62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22A3472D" w14:textId="4012B930" w:rsidR="004C0C86" w:rsidRPr="00044C4F" w:rsidRDefault="004A6BFE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Atua com prontidão e disponibilidade na resposta às necessidades do outro, garantindo o interesse público.</w:t>
            </w:r>
          </w:p>
        </w:tc>
        <w:tc>
          <w:tcPr>
            <w:tcW w:w="698" w:type="pct"/>
            <w:vAlign w:val="center"/>
          </w:tcPr>
          <w:p w14:paraId="6CEE5E50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FA52285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4D29FABE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5E852E3A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364B53CB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02DA5BBB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2496CE64" w14:textId="77777777" w:rsidTr="00F0153E">
        <w:trPr>
          <w:trHeight w:val="561"/>
          <w:jc w:val="center"/>
        </w:trPr>
        <w:tc>
          <w:tcPr>
            <w:tcW w:w="358" w:type="pct"/>
            <w:gridSpan w:val="2"/>
            <w:vAlign w:val="center"/>
          </w:tcPr>
          <w:p w14:paraId="5B857B40" w14:textId="149726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 w:rsidR="004A6BFE">
              <w:rPr>
                <w:rFonts w:ascii="Arial" w:hAnsi="Arial" w:cs="Arial"/>
                <w:b/>
                <w:sz w:val="18"/>
                <w:szCs w:val="18"/>
              </w:rPr>
              <w:t xml:space="preserve"> 3</w:t>
            </w:r>
          </w:p>
        </w:tc>
        <w:tc>
          <w:tcPr>
            <w:tcW w:w="1394" w:type="pct"/>
            <w:vAlign w:val="center"/>
          </w:tcPr>
          <w:p w14:paraId="2AD623E9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742C7D6E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69D4D25B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40327ADA" w14:textId="77777777" w:rsidTr="00F0153E">
        <w:trPr>
          <w:trHeight w:val="697"/>
          <w:jc w:val="center"/>
        </w:trPr>
        <w:tc>
          <w:tcPr>
            <w:tcW w:w="1752" w:type="pct"/>
            <w:gridSpan w:val="3"/>
            <w:vAlign w:val="center"/>
          </w:tcPr>
          <w:p w14:paraId="4878AA4B" w14:textId="1A0F1FF4" w:rsidR="004C0C86" w:rsidRPr="00044C4F" w:rsidRDefault="004A6BFE" w:rsidP="004C0C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a mudança e inovação</w:t>
            </w:r>
          </w:p>
        </w:tc>
        <w:tc>
          <w:tcPr>
            <w:tcW w:w="698" w:type="pct"/>
            <w:vMerge/>
            <w:vAlign w:val="center"/>
          </w:tcPr>
          <w:p w14:paraId="5829E286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59E4225E" w14:textId="77777777" w:rsidR="004C0C86" w:rsidRPr="00044C4F" w:rsidRDefault="004C0C86" w:rsidP="004C0C86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20075B60" w14:textId="77777777" w:rsidR="004C0C86" w:rsidRPr="00044C4F" w:rsidRDefault="004C0C86" w:rsidP="004C0C86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55492294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C06426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6512" behindDoc="0" locked="0" layoutInCell="1" allowOverlap="1" wp14:anchorId="40D7A160" wp14:editId="2B56B5AB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7620" r="12065" b="11430"/>
                      <wp:wrapNone/>
                      <wp:docPr id="45" name="Rectangle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BB972BB" id="Rectangle 587" o:spid="_x0000_s1026" style="position:absolute;margin-left:36.1pt;margin-top:11.2pt;width:15pt;height:14.25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"/>
                  </w:pict>
                </mc:Fallback>
              </mc:AlternateContent>
            </w:r>
          </w:p>
          <w:p w14:paraId="7CCF0494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2CEFAEDB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13E29A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77536" behindDoc="0" locked="0" layoutInCell="1" allowOverlap="1" wp14:anchorId="38843A23" wp14:editId="43B72276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1430" r="12065" b="7620"/>
                      <wp:wrapNone/>
                      <wp:docPr id="44" name="Rectangle 5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E16FA11" id="Rectangle 588" o:spid="_x0000_s1026" style="position:absolute;margin-left:36.1pt;margin-top:10.45pt;width:15pt;height:14.2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yvHgZi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4FE8D5A8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32597237" w14:textId="77777777" w:rsidR="004C0C86" w:rsidRPr="00044C4F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2C7F6CD7" w14:textId="77777777" w:rsidR="004C0C86" w:rsidRPr="00044C4F" w:rsidRDefault="004C0C86" w:rsidP="004C0C86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2F7F4B2C" w14:textId="77777777" w:rsidR="004C0C86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4173B35F" w14:textId="77777777" w:rsidR="004C0C86" w:rsidRPr="00044C4F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8560" behindDoc="0" locked="0" layoutInCell="1" allowOverlap="1" wp14:anchorId="63B1E939" wp14:editId="3B4D202D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6350" r="6985" b="12700"/>
                      <wp:wrapNone/>
                      <wp:docPr id="43" name="Rectangle 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B7CC680" id="Rectangle 589" o:spid="_x0000_s1026" style="position:absolute;margin-left:46.6pt;margin-top:11.5pt;width:15pt;height:14.25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Db+IgIAAD4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"/>
                  </w:pict>
                </mc:Fallback>
              </mc:AlternateContent>
            </w:r>
          </w:p>
          <w:p w14:paraId="0EB51BEE" w14:textId="77777777" w:rsidR="004C0C86" w:rsidRPr="00044C4F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Positiva</w:t>
            </w:r>
          </w:p>
          <w:p w14:paraId="54FD39D3" w14:textId="77777777" w:rsidR="004C0C86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11A02E9E" w14:textId="77777777" w:rsidR="004C0C86" w:rsidRPr="00044C4F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9584" behindDoc="0" locked="0" layoutInCell="1" allowOverlap="1" wp14:anchorId="18D82A7A" wp14:editId="37E252C7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5080" r="6985" b="13970"/>
                      <wp:wrapNone/>
                      <wp:docPr id="42" name="Rectangle 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38C7B77" id="Rectangle 590" o:spid="_x0000_s1026" style="position:absolute;margin-left:46.6pt;margin-top:9.6pt;width:15pt;height:14.2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"/>
                  </w:pict>
                </mc:Fallback>
              </mc:AlternateContent>
            </w:r>
          </w:p>
          <w:p w14:paraId="49292A81" w14:textId="77777777" w:rsidR="004C0C86" w:rsidRPr="00044C4F" w:rsidRDefault="004C0C86" w:rsidP="004C0C86">
            <w:pPr>
              <w:ind w:left="-9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lastRenderedPageBreak/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4B507F2A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2B421A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93C31A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B0863F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0608" behindDoc="0" locked="0" layoutInCell="1" allowOverlap="1" wp14:anchorId="008E6893" wp14:editId="724E7F6E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53975</wp:posOffset>
                      </wp:positionV>
                      <wp:extent cx="190500" cy="165735"/>
                      <wp:effectExtent l="12065" t="6350" r="6985" b="8890"/>
                      <wp:wrapNone/>
                      <wp:docPr id="41" name="Rectangle 5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BF27BB0" id="Rectangle 591" o:spid="_x0000_s1026" style="position:absolute;margin-left:35.4pt;margin-top:4.25pt;width:15pt;height:13.05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"/>
                  </w:pict>
                </mc:Fallback>
              </mc:AlternateContent>
            </w: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A1B1BDE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08EC97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6927A3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 wp14:anchorId="487B895C" wp14:editId="4651711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12700" r="7620" b="6350"/>
                      <wp:wrapNone/>
                      <wp:docPr id="40" name="Rectangle 5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05B1AD8" id="Rectangle 592" o:spid="_x0000_s1026" style="position:absolute;margin-left:36.1pt;margin-top:10.45pt;width:15pt;height:14.2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TGaIQIAAD4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"/>
                  </w:pict>
                </mc:Fallback>
              </mc:AlternateContent>
            </w:r>
          </w:p>
          <w:p w14:paraId="1F225655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0356C49D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32C16452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16EC495B" w14:textId="77777777" w:rsidTr="00F0153E">
        <w:trPr>
          <w:trHeight w:val="548"/>
          <w:jc w:val="center"/>
        </w:trPr>
        <w:tc>
          <w:tcPr>
            <w:tcW w:w="1752" w:type="pct"/>
            <w:gridSpan w:val="3"/>
            <w:vAlign w:val="center"/>
          </w:tcPr>
          <w:p w14:paraId="6B9FC799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6BB92095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823D277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514DED15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58D0DE7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7F5B377F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696D0882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24A67860" w14:textId="77777777" w:rsidTr="00F0153E">
        <w:trPr>
          <w:trHeight w:val="551"/>
          <w:jc w:val="center"/>
        </w:trPr>
        <w:tc>
          <w:tcPr>
            <w:tcW w:w="160" w:type="pct"/>
            <w:vAlign w:val="center"/>
          </w:tcPr>
          <w:p w14:paraId="01C6F1A4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4830E24A" w14:textId="6F94796A" w:rsidR="004C0C86" w:rsidRPr="00044C4F" w:rsidRDefault="004A6BFE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Identifica necessidades de mudança atuais ou futuras.</w:t>
            </w:r>
          </w:p>
        </w:tc>
        <w:tc>
          <w:tcPr>
            <w:tcW w:w="698" w:type="pct"/>
            <w:vAlign w:val="center"/>
          </w:tcPr>
          <w:p w14:paraId="16661631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56E1018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4A6C4EB2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813E4AC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6E386470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0472013F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0A2A5C42" w14:textId="77777777" w:rsidTr="00F0153E">
        <w:trPr>
          <w:trHeight w:val="559"/>
          <w:jc w:val="center"/>
        </w:trPr>
        <w:tc>
          <w:tcPr>
            <w:tcW w:w="160" w:type="pct"/>
            <w:vAlign w:val="center"/>
          </w:tcPr>
          <w:p w14:paraId="2164ADFA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lastRenderedPageBreak/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2E732504" w14:textId="608E53A0" w:rsidR="004C0C86" w:rsidRPr="00044C4F" w:rsidRDefault="004A6BFE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Adota novas ideias, atividades ou práticas de trabalho.</w:t>
            </w:r>
          </w:p>
        </w:tc>
        <w:tc>
          <w:tcPr>
            <w:tcW w:w="698" w:type="pct"/>
            <w:vAlign w:val="center"/>
          </w:tcPr>
          <w:p w14:paraId="125FD216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10B6259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2CC8A755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8C827CC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21AB79C4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A6B1C52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165848DE" w14:textId="77777777" w:rsidTr="00F0153E">
        <w:trPr>
          <w:trHeight w:val="553"/>
          <w:jc w:val="center"/>
        </w:trPr>
        <w:tc>
          <w:tcPr>
            <w:tcW w:w="160" w:type="pct"/>
            <w:vAlign w:val="center"/>
          </w:tcPr>
          <w:p w14:paraId="1621FF56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314D31ED" w14:textId="052CDD67" w:rsidR="004C0C86" w:rsidRPr="00044C4F" w:rsidRDefault="004A6BFE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Identifica soluções para melhorar os serviços, os processos e a organização do trabalho.</w:t>
            </w:r>
          </w:p>
        </w:tc>
        <w:tc>
          <w:tcPr>
            <w:tcW w:w="698" w:type="pct"/>
            <w:vAlign w:val="center"/>
          </w:tcPr>
          <w:p w14:paraId="798126F6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AC0B1B6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7D6E872D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444D76A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3008BFF8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5AB96B5A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77838EB2" w14:textId="77777777" w:rsidTr="00F0153E">
        <w:trPr>
          <w:trHeight w:val="413"/>
          <w:jc w:val="center"/>
        </w:trPr>
        <w:tc>
          <w:tcPr>
            <w:tcW w:w="358" w:type="pct"/>
            <w:gridSpan w:val="2"/>
            <w:vAlign w:val="center"/>
          </w:tcPr>
          <w:p w14:paraId="53F03913" w14:textId="353A71D4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 w:rsidR="004A6BFE">
              <w:rPr>
                <w:rFonts w:ascii="Arial" w:hAnsi="Arial" w:cs="Arial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394" w:type="pct"/>
            <w:vAlign w:val="center"/>
          </w:tcPr>
          <w:p w14:paraId="41CA723B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0E8D2398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579B2FBF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27CFC024" w14:textId="77777777" w:rsidTr="00F0153E">
        <w:trPr>
          <w:trHeight w:val="686"/>
          <w:jc w:val="center"/>
        </w:trPr>
        <w:tc>
          <w:tcPr>
            <w:tcW w:w="1752" w:type="pct"/>
            <w:gridSpan w:val="3"/>
            <w:vAlign w:val="center"/>
          </w:tcPr>
          <w:p w14:paraId="0D063A7A" w14:textId="1F4B22A9" w:rsidR="004C0C86" w:rsidRPr="00044C4F" w:rsidRDefault="004A6BFE" w:rsidP="004C0C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Análise crítica e resolução de problemas</w:t>
            </w:r>
          </w:p>
        </w:tc>
        <w:tc>
          <w:tcPr>
            <w:tcW w:w="698" w:type="pct"/>
            <w:vMerge/>
            <w:vAlign w:val="center"/>
          </w:tcPr>
          <w:p w14:paraId="42FE1EE1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29F37F4C" w14:textId="77777777" w:rsidR="004C0C86" w:rsidRPr="00044C4F" w:rsidRDefault="004C0C86" w:rsidP="004C0C86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7D674D1D" w14:textId="77777777" w:rsidR="004C0C86" w:rsidRPr="00044C4F" w:rsidRDefault="004C0C86" w:rsidP="004C0C86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7F064ED0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0A7661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2656" behindDoc="0" locked="0" layoutInCell="1" allowOverlap="1" wp14:anchorId="3D6CD4C0" wp14:editId="132AAF95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12065" r="12065" b="6985"/>
                      <wp:wrapNone/>
                      <wp:docPr id="39" name="Rectangle 6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5C211D9" id="Rectangle 623" o:spid="_x0000_s1026" style="position:absolute;margin-left:36.1pt;margin-top:11.2pt;width:15pt;height:14.2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"/>
                  </w:pict>
                </mc:Fallback>
              </mc:AlternateContent>
            </w:r>
          </w:p>
          <w:p w14:paraId="1C6C219C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7B522440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45AF80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3680" behindDoc="0" locked="0" layoutInCell="1" allowOverlap="1" wp14:anchorId="679E94D5" wp14:editId="49C0A7F0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6350" r="12065" b="12700"/>
                      <wp:wrapNone/>
                      <wp:docPr id="38" name="Rectangle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84E96C4" id="Rectangle 624" o:spid="_x0000_s1026" style="position:absolute;margin-left:36.1pt;margin-top:10.45pt;width:15pt;height:14.2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GcwIgIAAD4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JcBnMC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216A8BE8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0F8604EC" w14:textId="77777777" w:rsidR="004C0C86" w:rsidRPr="00044C4F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237789B5" w14:textId="77777777" w:rsidR="004C0C86" w:rsidRPr="00044C4F" w:rsidRDefault="004C0C86" w:rsidP="004C0C86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3BEAB288" w14:textId="77777777" w:rsidR="004C0C86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35CFD3B7" w14:textId="77777777" w:rsidR="004C0C86" w:rsidRPr="00044C4F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4704" behindDoc="0" locked="0" layoutInCell="1" allowOverlap="1" wp14:anchorId="7EF785FD" wp14:editId="78DC3903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10795" r="6985" b="8255"/>
                      <wp:wrapNone/>
                      <wp:docPr id="37" name="Rectangle 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A613D97" id="Rectangle 625" o:spid="_x0000_s1026" style="position:absolute;margin-left:46.6pt;margin-top:11.5pt;width:15pt;height:14.2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"/>
                  </w:pict>
                </mc:Fallback>
              </mc:AlternateContent>
            </w:r>
          </w:p>
          <w:p w14:paraId="00F9D1D3" w14:textId="77777777" w:rsidR="004C0C86" w:rsidRPr="00044C4F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Positiva</w:t>
            </w:r>
          </w:p>
          <w:p w14:paraId="0AF343ED" w14:textId="77777777" w:rsidR="004C0C86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31819E63" w14:textId="77777777" w:rsidR="004C0C86" w:rsidRPr="00044C4F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5728" behindDoc="0" locked="0" layoutInCell="1" allowOverlap="1" wp14:anchorId="33841CE7" wp14:editId="6E55AAA6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9525" r="6985" b="9525"/>
                      <wp:wrapNone/>
                      <wp:docPr id="36" name="Rectangle 6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F1CBABA" id="Rectangle 626" o:spid="_x0000_s1026" style="position:absolute;margin-left:46.6pt;margin-top:9.6pt;width:15pt;height:14.2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"/>
                  </w:pict>
                </mc:Fallback>
              </mc:AlternateContent>
            </w:r>
          </w:p>
          <w:p w14:paraId="54A5FF49" w14:textId="77777777" w:rsidR="004C0C86" w:rsidRPr="00044C4F" w:rsidRDefault="004C0C86" w:rsidP="004C0C86">
            <w:pPr>
              <w:ind w:left="-9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7F3F885E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5F756F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2903C2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81FA8E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75BB3B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6752" behindDoc="0" locked="0" layoutInCell="1" allowOverlap="1" wp14:anchorId="67808F40" wp14:editId="4A046849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53975</wp:posOffset>
                      </wp:positionV>
                      <wp:extent cx="190500" cy="165735"/>
                      <wp:effectExtent l="12065" t="8890" r="6985" b="6350"/>
                      <wp:wrapNone/>
                      <wp:docPr id="35" name="Rectangle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0A59A1F" id="Rectangle 627" o:spid="_x0000_s1026" style="position:absolute;margin-left:35.4pt;margin-top:4.25pt;width:15pt;height:13.05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"/>
                  </w:pict>
                </mc:Fallback>
              </mc:AlternateContent>
            </w: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609C8F43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30F7F5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A568D6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262190C9" wp14:editId="70BC47CF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5715" r="7620" b="13335"/>
                      <wp:wrapNone/>
                      <wp:docPr id="34" name="Rectangle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FAFC1AF" id="Rectangle 628" o:spid="_x0000_s1026" style="position:absolute;margin-left:36.1pt;margin-top:10.45pt;width:15pt;height:14.2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1+TIgIAAD4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jY9fky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2AB3DD3E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513B64F8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6E9D68F0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13E9931C" w14:textId="77777777" w:rsidTr="00F0153E">
        <w:trPr>
          <w:trHeight w:val="558"/>
          <w:jc w:val="center"/>
        </w:trPr>
        <w:tc>
          <w:tcPr>
            <w:tcW w:w="1752" w:type="pct"/>
            <w:gridSpan w:val="3"/>
            <w:vAlign w:val="center"/>
          </w:tcPr>
          <w:p w14:paraId="680AEFC8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069DA92C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96FA478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7B05853A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DD50905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10C7BD8A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59BF1DDD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00DF4FAE" w14:textId="77777777" w:rsidTr="00F0153E">
        <w:trPr>
          <w:trHeight w:val="702"/>
          <w:jc w:val="center"/>
        </w:trPr>
        <w:tc>
          <w:tcPr>
            <w:tcW w:w="160" w:type="pct"/>
            <w:vAlign w:val="center"/>
          </w:tcPr>
          <w:p w14:paraId="02BD5B43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3562D4C2" w14:textId="7F511C40" w:rsidR="004C0C86" w:rsidRPr="00044C4F" w:rsidRDefault="004A6BFE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Procura informação adicional para clarificar assuntos vagos ou confusos e prevenir problemas e falhas.</w:t>
            </w:r>
          </w:p>
        </w:tc>
        <w:tc>
          <w:tcPr>
            <w:tcW w:w="698" w:type="pct"/>
            <w:vAlign w:val="center"/>
          </w:tcPr>
          <w:p w14:paraId="2B88F1E5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FB49963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0E6D317A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E0FC5E1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0E26F0D4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06F1AF50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0E1E1C51" w14:textId="77777777" w:rsidTr="00F0153E">
        <w:trPr>
          <w:trHeight w:val="711"/>
          <w:jc w:val="center"/>
        </w:trPr>
        <w:tc>
          <w:tcPr>
            <w:tcW w:w="160" w:type="pct"/>
            <w:vAlign w:val="center"/>
          </w:tcPr>
          <w:p w14:paraId="120081DB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38827884" w14:textId="266A5BC9" w:rsidR="004C0C86" w:rsidRPr="00044C4F" w:rsidRDefault="004A6BFE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Relaciona informações de várias fontes para criar uma compreensão mais abrangente sobre os assuntos.</w:t>
            </w:r>
          </w:p>
        </w:tc>
        <w:tc>
          <w:tcPr>
            <w:tcW w:w="698" w:type="pct"/>
            <w:vAlign w:val="center"/>
          </w:tcPr>
          <w:p w14:paraId="005629A6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4887E41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036038E5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D734A4C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6AF61380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7D570314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7EA3C025" w14:textId="77777777" w:rsidTr="00F0153E">
        <w:trPr>
          <w:trHeight w:val="693"/>
          <w:jc w:val="center"/>
        </w:trPr>
        <w:tc>
          <w:tcPr>
            <w:tcW w:w="160" w:type="pct"/>
            <w:vAlign w:val="center"/>
          </w:tcPr>
          <w:p w14:paraId="34310141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5709EC6F" w14:textId="237010FA" w:rsidR="004C0C86" w:rsidRPr="00044C4F" w:rsidRDefault="004A6BFE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Utiliza diferentes fontes de informação, incluindo colegas e superiores, no sentido de encontrar soluções eficazes para os problemas.</w:t>
            </w:r>
          </w:p>
        </w:tc>
        <w:tc>
          <w:tcPr>
            <w:tcW w:w="698" w:type="pct"/>
            <w:vAlign w:val="center"/>
          </w:tcPr>
          <w:p w14:paraId="32C045A7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53CDDA7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5B101C2B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41588EC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19327D69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101D70C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1930066C" w14:textId="77777777" w:rsidTr="00F0153E">
        <w:trPr>
          <w:trHeight w:val="562"/>
          <w:jc w:val="center"/>
        </w:trPr>
        <w:tc>
          <w:tcPr>
            <w:tcW w:w="358" w:type="pct"/>
            <w:gridSpan w:val="2"/>
            <w:vAlign w:val="center"/>
          </w:tcPr>
          <w:p w14:paraId="6B0F5502" w14:textId="6DBBC2E2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 w:rsidR="004A6BFE">
              <w:rPr>
                <w:rFonts w:ascii="Arial" w:hAnsi="Arial" w:cs="Arial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394" w:type="pct"/>
            <w:vAlign w:val="center"/>
          </w:tcPr>
          <w:p w14:paraId="463D1A73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312C76D5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11D7A70B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1189115E" w14:textId="77777777" w:rsidTr="00F0153E">
        <w:trPr>
          <w:trHeight w:val="683"/>
          <w:jc w:val="center"/>
        </w:trPr>
        <w:tc>
          <w:tcPr>
            <w:tcW w:w="1752" w:type="pct"/>
            <w:gridSpan w:val="3"/>
            <w:vAlign w:val="center"/>
          </w:tcPr>
          <w:p w14:paraId="62732444" w14:textId="65BBCBD3" w:rsidR="004C0C86" w:rsidRPr="00044C4F" w:rsidRDefault="004A6BFE" w:rsidP="004C0C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Comunicação</w:t>
            </w:r>
          </w:p>
        </w:tc>
        <w:tc>
          <w:tcPr>
            <w:tcW w:w="698" w:type="pct"/>
            <w:vMerge/>
            <w:vAlign w:val="center"/>
          </w:tcPr>
          <w:p w14:paraId="76432608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0916FF3D" w14:textId="77777777" w:rsidR="004C0C86" w:rsidRPr="00044C4F" w:rsidRDefault="004C0C86" w:rsidP="004C0C86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524A843A" w14:textId="77777777" w:rsidR="004C0C86" w:rsidRPr="00044C4F" w:rsidRDefault="004C0C86" w:rsidP="004C0C86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0FBF8056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AB1FDC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21BB369" wp14:editId="7BBE6323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10160" r="12065" b="8890"/>
                      <wp:wrapNone/>
                      <wp:docPr id="33" name="Rectangle 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8A7EAE5" id="Rectangle 653" o:spid="_x0000_s1026" style="position:absolute;margin-left:36.1pt;margin-top:11.2pt;width:15pt;height:14.2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iucIgIAAD4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"/>
                  </w:pict>
                </mc:Fallback>
              </mc:AlternateContent>
            </w:r>
          </w:p>
          <w:p w14:paraId="7FF212BC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04C5B202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4AA602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9824" behindDoc="0" locked="0" layoutInCell="1" allowOverlap="1" wp14:anchorId="51EE250F" wp14:editId="38109E38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3970" r="12065" b="5080"/>
                      <wp:wrapNone/>
                      <wp:docPr id="32" name="Rectangle 6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060C5AD" id="Rectangle 654" o:spid="_x0000_s1026" style="position:absolute;margin-left:36.1pt;margin-top:10.45pt;width:15pt;height:14.2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FVIgIAAD4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uwhhVS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5DCF65CE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788169D2" w14:textId="77777777" w:rsidR="004C0C86" w:rsidRPr="00044C4F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17C5A343" w14:textId="77777777" w:rsidR="004C0C86" w:rsidRPr="00044C4F" w:rsidRDefault="004C0C86" w:rsidP="004C0C86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1415127D" w14:textId="77777777" w:rsidR="004C0C86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07731463" w14:textId="77777777" w:rsidR="004C0C86" w:rsidRPr="00044C4F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7092A827" wp14:editId="4549C9E4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8890" r="6985" b="10160"/>
                      <wp:wrapNone/>
                      <wp:docPr id="31" name="Rectangle 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89C8B93" id="Rectangle 655" o:spid="_x0000_s1026" style="position:absolute;margin-left:46.6pt;margin-top:11.5pt;width:15pt;height:14.2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RpfIwIAAD4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"/>
                  </w:pict>
                </mc:Fallback>
              </mc:AlternateContent>
            </w:r>
          </w:p>
          <w:p w14:paraId="64E1DEAC" w14:textId="77777777" w:rsidR="004C0C86" w:rsidRPr="00044C4F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Positiva</w:t>
            </w:r>
          </w:p>
          <w:p w14:paraId="48285BFA" w14:textId="77777777" w:rsidR="004C0C86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4F5D6A73" w14:textId="77777777" w:rsidR="004C0C86" w:rsidRPr="00044C4F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3AD3150F" wp14:editId="4EDBA323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7620" r="6985" b="11430"/>
                      <wp:wrapNone/>
                      <wp:docPr id="30" name="Rectangle 6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75B9F7F" id="Rectangle 656" o:spid="_x0000_s1026" style="position:absolute;margin-left:46.6pt;margin-top:9.6pt;width:15pt;height:14.2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"/>
                  </w:pict>
                </mc:Fallback>
              </mc:AlternateContent>
            </w:r>
          </w:p>
          <w:p w14:paraId="4DC99571" w14:textId="77777777" w:rsidR="004C0C86" w:rsidRPr="00044C4F" w:rsidRDefault="004C0C86" w:rsidP="004C0C86">
            <w:pPr>
              <w:ind w:left="-9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4976FDD2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F43F19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258BCE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714311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26A5DC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2896" behindDoc="0" locked="0" layoutInCell="1" allowOverlap="1" wp14:anchorId="5B0E4284" wp14:editId="4D1AA2C3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53975</wp:posOffset>
                      </wp:positionV>
                      <wp:extent cx="190500" cy="165735"/>
                      <wp:effectExtent l="12065" t="6985" r="6985" b="8255"/>
                      <wp:wrapNone/>
                      <wp:docPr id="29" name="Rectangle 6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C88C6C2" id="Rectangle 657" o:spid="_x0000_s1026" style="position:absolute;margin-left:35.4pt;margin-top:4.25pt;width:15pt;height:13.0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"/>
                  </w:pict>
                </mc:Fallback>
              </mc:AlternateContent>
            </w: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39B5DC16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C918CE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C93E07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11E2E065" wp14:editId="47C73618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13335" r="7620" b="5715"/>
                      <wp:wrapNone/>
                      <wp:docPr id="28" name="Rectangle 6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70748A9" id="Rectangle 658" o:spid="_x0000_s1026" style="position:absolute;margin-left:36.1pt;margin-top:10.45pt;width:15pt;height:14.2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"/>
                  </w:pict>
                </mc:Fallback>
              </mc:AlternateContent>
            </w:r>
          </w:p>
          <w:p w14:paraId="7C5D45F1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21511F9F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4036CDFC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43B138AA" w14:textId="77777777" w:rsidTr="00F0153E">
        <w:trPr>
          <w:trHeight w:val="550"/>
          <w:jc w:val="center"/>
        </w:trPr>
        <w:tc>
          <w:tcPr>
            <w:tcW w:w="1752" w:type="pct"/>
            <w:gridSpan w:val="3"/>
            <w:vAlign w:val="center"/>
          </w:tcPr>
          <w:p w14:paraId="526C0E4D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166D80EF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1F805F4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23090CCD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D3CDFEE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13677492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02EFC6FB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6EE8410D" w14:textId="77777777" w:rsidTr="00F0153E">
        <w:trPr>
          <w:trHeight w:val="703"/>
          <w:jc w:val="center"/>
        </w:trPr>
        <w:tc>
          <w:tcPr>
            <w:tcW w:w="160" w:type="pct"/>
            <w:vAlign w:val="center"/>
          </w:tcPr>
          <w:p w14:paraId="00D7B56B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6E578450" w14:textId="0CDF582C" w:rsidR="004C0C86" w:rsidRPr="00044C4F" w:rsidRDefault="004A6BFE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Transmite informação de forma estruturada, apresentando argumentos coerentes.</w:t>
            </w:r>
          </w:p>
        </w:tc>
        <w:tc>
          <w:tcPr>
            <w:tcW w:w="698" w:type="pct"/>
            <w:vAlign w:val="center"/>
          </w:tcPr>
          <w:p w14:paraId="2E7BE4FB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20C3032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08A1E527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45E0CDBA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5C413A20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D5FCA7F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23B57C35" w14:textId="77777777" w:rsidTr="00F0153E">
        <w:trPr>
          <w:trHeight w:val="699"/>
          <w:jc w:val="center"/>
        </w:trPr>
        <w:tc>
          <w:tcPr>
            <w:tcW w:w="160" w:type="pct"/>
            <w:vAlign w:val="center"/>
          </w:tcPr>
          <w:p w14:paraId="5F148489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312D5C81" w14:textId="2CF026AB" w:rsidR="004C0C86" w:rsidRPr="00044C4F" w:rsidRDefault="004A6BFE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Adapta o conteúdo e o formato da mensagem aos interlocutores e ao contexto.</w:t>
            </w:r>
          </w:p>
        </w:tc>
        <w:tc>
          <w:tcPr>
            <w:tcW w:w="698" w:type="pct"/>
            <w:vAlign w:val="center"/>
          </w:tcPr>
          <w:p w14:paraId="34428772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7752FE4C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45F29A4D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7165D02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7FFAD1D1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545032B0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5D25C613" w14:textId="77777777" w:rsidTr="00F0153E">
        <w:trPr>
          <w:trHeight w:val="695"/>
          <w:jc w:val="center"/>
        </w:trPr>
        <w:tc>
          <w:tcPr>
            <w:tcW w:w="160" w:type="pct"/>
            <w:vAlign w:val="center"/>
          </w:tcPr>
          <w:p w14:paraId="046AB0CF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0C0DA77B" w14:textId="572E54AD" w:rsidR="004C0C86" w:rsidRPr="00044C4F" w:rsidRDefault="004A6BFE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Explica a informação de forma fácil de compreender.</w:t>
            </w:r>
          </w:p>
        </w:tc>
        <w:tc>
          <w:tcPr>
            <w:tcW w:w="698" w:type="pct"/>
            <w:vAlign w:val="center"/>
          </w:tcPr>
          <w:p w14:paraId="02DEC898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7C21775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2C0AABBD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06B4009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1D8472F6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7D3B0B19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3FDF4058" w14:textId="77777777" w:rsidTr="00F0153E">
        <w:trPr>
          <w:trHeight w:val="560"/>
          <w:jc w:val="center"/>
        </w:trPr>
        <w:tc>
          <w:tcPr>
            <w:tcW w:w="358" w:type="pct"/>
            <w:gridSpan w:val="2"/>
            <w:vAlign w:val="center"/>
          </w:tcPr>
          <w:p w14:paraId="0807BDB2" w14:textId="678C7B20" w:rsidR="004C0C86" w:rsidRPr="004A6BFE" w:rsidRDefault="004C0C86" w:rsidP="004A6B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N.º </w:t>
            </w:r>
            <w:r w:rsidR="004A6BFE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394" w:type="pct"/>
            <w:vAlign w:val="center"/>
          </w:tcPr>
          <w:p w14:paraId="2C04FA01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55F7D5DF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1FD4C03A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0D75205D" w14:textId="77777777" w:rsidTr="00F0153E">
        <w:trPr>
          <w:trHeight w:val="565"/>
          <w:jc w:val="center"/>
        </w:trPr>
        <w:tc>
          <w:tcPr>
            <w:tcW w:w="1752" w:type="pct"/>
            <w:gridSpan w:val="3"/>
            <w:vAlign w:val="center"/>
          </w:tcPr>
          <w:p w14:paraId="72B4508C" w14:textId="284D6AF5" w:rsidR="004C0C86" w:rsidRPr="00044C4F" w:rsidRDefault="004A6BFE" w:rsidP="004C0C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Iniciativa</w:t>
            </w:r>
          </w:p>
        </w:tc>
        <w:tc>
          <w:tcPr>
            <w:tcW w:w="698" w:type="pct"/>
            <w:vMerge/>
            <w:vAlign w:val="center"/>
          </w:tcPr>
          <w:p w14:paraId="0A83103C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61128D8F" w14:textId="77777777" w:rsidR="004C0C86" w:rsidRDefault="004C0C86" w:rsidP="004C0C86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1FCD96E5" w14:textId="77777777" w:rsidR="004C0C86" w:rsidRPr="00044C4F" w:rsidRDefault="004C0C86" w:rsidP="004C0C86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2D2290E8" w14:textId="77777777" w:rsidR="004C0C86" w:rsidRPr="00044C4F" w:rsidRDefault="004C0C86" w:rsidP="004C0C86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221DD339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3CFB5C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4073016C" wp14:editId="170A69BF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6985" r="12065" b="12065"/>
                      <wp:wrapNone/>
                      <wp:docPr id="27" name="Rectangle 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785C3DA" id="Rectangle 707" o:spid="_x0000_s1026" style="position:absolute;margin-left:36.1pt;margin-top:11.2pt;width:15pt;height:14.2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H7UIQIAAD4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"/>
                  </w:pict>
                </mc:Fallback>
              </mc:AlternateContent>
            </w:r>
          </w:p>
          <w:p w14:paraId="5783E777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7A53A18F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69E947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5968" behindDoc="0" locked="0" layoutInCell="1" allowOverlap="1" wp14:anchorId="0587923E" wp14:editId="3D01FD6F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0795" r="12065" b="8255"/>
                      <wp:wrapNone/>
                      <wp:docPr id="26" name="Rectangle 7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4330049" id="Rectangle 708" o:spid="_x0000_s1026" style="position:absolute;margin-left:36.1pt;margin-top:10.45pt;width:15pt;height:14.25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8h/gly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7B272C38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28D8620C" w14:textId="77777777" w:rsidR="004C0C86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10362A06" w14:textId="77777777" w:rsidR="004C0C86" w:rsidRPr="00044C4F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08F6DC7C" w14:textId="77777777" w:rsidR="004C0C86" w:rsidRPr="00044C4F" w:rsidRDefault="004C0C86" w:rsidP="004C0C86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01752C49" w14:textId="77777777" w:rsidR="004C0C86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07309895" w14:textId="77777777" w:rsidR="004C0C86" w:rsidRPr="00044C4F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10646BE9" wp14:editId="778C824A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5715" r="6985" b="13335"/>
                      <wp:wrapNone/>
                      <wp:docPr id="25" name="Rectangle 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F7DF78C" id="Rectangle 709" o:spid="_x0000_s1026" style="position:absolute;margin-left:46.6pt;margin-top:11.5pt;width:15pt;height:14.2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"/>
                  </w:pict>
                </mc:Fallback>
              </mc:AlternateContent>
            </w:r>
          </w:p>
          <w:p w14:paraId="6E5A381C" w14:textId="77777777" w:rsidR="004C0C86" w:rsidRPr="00044C4F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Positiva</w:t>
            </w:r>
          </w:p>
          <w:p w14:paraId="1627876B" w14:textId="77777777" w:rsidR="004C0C86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0582CBB2" w14:textId="77777777" w:rsidR="004C0C86" w:rsidRPr="00044C4F" w:rsidRDefault="004C0C86" w:rsidP="004C0C86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646F3702" wp14:editId="199E37BF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13970" r="6985" b="5080"/>
                      <wp:wrapNone/>
                      <wp:docPr id="24" name="Rectangle 7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9BA24D3" id="Rectangle 710" o:spid="_x0000_s1026" style="position:absolute;margin-left:46.6pt;margin-top:9.6pt;width:15pt;height:14.2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"/>
                  </w:pict>
                </mc:Fallback>
              </mc:AlternateContent>
            </w:r>
          </w:p>
          <w:p w14:paraId="05CD2B82" w14:textId="77777777" w:rsidR="004C0C86" w:rsidRPr="00044C4F" w:rsidRDefault="004C0C86" w:rsidP="004C0C86">
            <w:pPr>
              <w:ind w:left="-9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2B0AC46A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1DD419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5EA8C3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7D06FA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65CD6311" wp14:editId="135E645C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53975</wp:posOffset>
                      </wp:positionV>
                      <wp:extent cx="190500" cy="165735"/>
                      <wp:effectExtent l="12065" t="7620" r="6985" b="7620"/>
                      <wp:wrapNone/>
                      <wp:docPr id="23" name="Rectangle 7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9CAEE56" id="Rectangle 711" o:spid="_x0000_s1026" style="position:absolute;margin-left:35.4pt;margin-top:4.25pt;width:15pt;height:13.0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"/>
                  </w:pict>
                </mc:Fallback>
              </mc:AlternateContent>
            </w: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78158E5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3C2C40" w14:textId="77777777" w:rsidR="004C0C86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7A5722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273CE774" wp14:editId="6688124C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13970" r="7620" b="5080"/>
                      <wp:wrapNone/>
                      <wp:docPr id="22" name="Rectangle 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6652173" id="Rectangle 712" o:spid="_x0000_s1026" style="position:absolute;margin-left:36.1pt;margin-top:10.45pt;width:15pt;height:14.25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zFrIQIAAD4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"/>
                  </w:pict>
                </mc:Fallback>
              </mc:AlternateContent>
            </w:r>
          </w:p>
          <w:p w14:paraId="0B6DA2EC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080FFCF9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686889A3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54086C71" w14:textId="77777777" w:rsidTr="00F0153E">
        <w:trPr>
          <w:trHeight w:val="559"/>
          <w:jc w:val="center"/>
        </w:trPr>
        <w:tc>
          <w:tcPr>
            <w:tcW w:w="1752" w:type="pct"/>
            <w:gridSpan w:val="3"/>
            <w:vAlign w:val="center"/>
          </w:tcPr>
          <w:p w14:paraId="616743B5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519D723C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0344ED3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11C0C521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B57399D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4C49FF78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DDA8AB7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66B53310" w14:textId="77777777" w:rsidTr="00F0153E">
        <w:trPr>
          <w:trHeight w:val="544"/>
          <w:jc w:val="center"/>
        </w:trPr>
        <w:tc>
          <w:tcPr>
            <w:tcW w:w="160" w:type="pct"/>
            <w:vAlign w:val="center"/>
          </w:tcPr>
          <w:p w14:paraId="6234FC59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25C1BF3F" w14:textId="6C1F76F8" w:rsidR="004C0C86" w:rsidRPr="00044C4F" w:rsidRDefault="004A6BFE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 rapidamente para solucionar situações críticas, mitigando os impactos no funcionamento do serviço.</w:t>
            </w:r>
          </w:p>
        </w:tc>
        <w:tc>
          <w:tcPr>
            <w:tcW w:w="698" w:type="pct"/>
            <w:vAlign w:val="center"/>
          </w:tcPr>
          <w:p w14:paraId="14D2905B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CF8BCEF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1D7520C6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17720D3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423310C6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3C1758C4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86" w:rsidRPr="00044C4F" w14:paraId="089D5FE3" w14:textId="77777777" w:rsidTr="00F0153E">
        <w:trPr>
          <w:trHeight w:val="552"/>
          <w:jc w:val="center"/>
        </w:trPr>
        <w:tc>
          <w:tcPr>
            <w:tcW w:w="160" w:type="pct"/>
            <w:vAlign w:val="center"/>
          </w:tcPr>
          <w:p w14:paraId="5074E12D" w14:textId="77777777" w:rsidR="004C0C86" w:rsidRPr="00044C4F" w:rsidRDefault="004C0C86" w:rsidP="004C0C86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2EEF588F" w14:textId="1D81C8F2" w:rsidR="004C0C86" w:rsidRPr="00044C4F" w:rsidRDefault="004A6BFE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Assume de forma autónoma projetos ou tarefas específicas no âmbito da sua responsabilidade.</w:t>
            </w:r>
          </w:p>
        </w:tc>
        <w:tc>
          <w:tcPr>
            <w:tcW w:w="698" w:type="pct"/>
            <w:vAlign w:val="center"/>
          </w:tcPr>
          <w:p w14:paraId="2F253E4B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42D37CA4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46617EA9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545067E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6416D53B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5AFF20E2" w14:textId="77777777" w:rsidR="004C0C86" w:rsidRPr="00044C4F" w:rsidRDefault="004C0C86" w:rsidP="004C0C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6BFE" w:rsidRPr="00044C4F" w14:paraId="0D4707C0" w14:textId="77777777" w:rsidTr="00F0153E">
        <w:trPr>
          <w:trHeight w:val="560"/>
          <w:jc w:val="center"/>
        </w:trPr>
        <w:tc>
          <w:tcPr>
            <w:tcW w:w="160" w:type="pct"/>
            <w:vAlign w:val="center"/>
          </w:tcPr>
          <w:p w14:paraId="18743C84" w14:textId="77777777" w:rsidR="004A6BFE" w:rsidRPr="00044C4F" w:rsidRDefault="004A6BFE" w:rsidP="004A6BFE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3E425E82" w14:textId="6268F23B" w:rsidR="004A6BFE" w:rsidRPr="00044C4F" w:rsidRDefault="004A6BFE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Disponibiliza-se para integrar projetos em que antecipa poder ser uma mais-valia.</w:t>
            </w:r>
          </w:p>
        </w:tc>
        <w:tc>
          <w:tcPr>
            <w:tcW w:w="698" w:type="pct"/>
            <w:vAlign w:val="center"/>
          </w:tcPr>
          <w:p w14:paraId="133070CE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44643E91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54C10F33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D70FF28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42F95D06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7372918F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6BFE" w:rsidRPr="00044C4F" w14:paraId="39849D37" w14:textId="77777777" w:rsidTr="00C6581A">
        <w:trPr>
          <w:trHeight w:val="560"/>
          <w:jc w:val="center"/>
        </w:trPr>
        <w:tc>
          <w:tcPr>
            <w:tcW w:w="358" w:type="pct"/>
            <w:gridSpan w:val="2"/>
            <w:vAlign w:val="center"/>
          </w:tcPr>
          <w:p w14:paraId="4952AFDB" w14:textId="0DF3A8E1" w:rsidR="004A6BFE" w:rsidRPr="004A6BFE" w:rsidRDefault="004A6BFE" w:rsidP="004A6B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6BFE">
              <w:rPr>
                <w:rFonts w:ascii="Arial" w:hAnsi="Arial" w:cs="Arial"/>
                <w:b/>
                <w:bCs/>
                <w:sz w:val="18"/>
                <w:szCs w:val="18"/>
              </w:rPr>
              <w:t>N.º 10</w:t>
            </w:r>
          </w:p>
        </w:tc>
        <w:tc>
          <w:tcPr>
            <w:tcW w:w="1394" w:type="pct"/>
            <w:vAlign w:val="center"/>
          </w:tcPr>
          <w:p w14:paraId="043147D8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719DD06E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4E51F72F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6BFE" w:rsidRPr="00044C4F" w14:paraId="11A4585B" w14:textId="77777777" w:rsidTr="00C6581A">
        <w:trPr>
          <w:trHeight w:val="565"/>
          <w:jc w:val="center"/>
        </w:trPr>
        <w:tc>
          <w:tcPr>
            <w:tcW w:w="1752" w:type="pct"/>
            <w:gridSpan w:val="3"/>
            <w:vAlign w:val="center"/>
          </w:tcPr>
          <w:p w14:paraId="2F902A56" w14:textId="2754B0D3" w:rsidR="004A6BFE" w:rsidRPr="00044C4F" w:rsidRDefault="004A6BFE" w:rsidP="004A6B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Organização, planeamento e gestão de projetos</w:t>
            </w:r>
          </w:p>
        </w:tc>
        <w:tc>
          <w:tcPr>
            <w:tcW w:w="698" w:type="pct"/>
            <w:vMerge/>
            <w:vAlign w:val="center"/>
          </w:tcPr>
          <w:p w14:paraId="48B4F989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61D5E3DE" w14:textId="77777777" w:rsidR="004A6BFE" w:rsidRDefault="004A6BFE" w:rsidP="004A6BFE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6593B973" w14:textId="77777777" w:rsidR="004A6BFE" w:rsidRPr="00044C4F" w:rsidRDefault="004A6BFE" w:rsidP="004A6BFE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6F3E7001" w14:textId="77777777" w:rsidR="004A6BFE" w:rsidRPr="00044C4F" w:rsidRDefault="004A6BFE" w:rsidP="004A6BFE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495BC089" w14:textId="77777777" w:rsidR="004A6BFE" w:rsidRDefault="004A6BFE" w:rsidP="004A6BF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F63071" w14:textId="77777777" w:rsidR="004A6BFE" w:rsidRPr="00044C4F" w:rsidRDefault="004A6BFE" w:rsidP="004A6BFE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4953EBC3" wp14:editId="3388804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6985" r="12065" b="12065"/>
                      <wp:wrapNone/>
                      <wp:docPr id="468486982" name="Rectangle 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68CFD8A" id="Rectangle 707" o:spid="_x0000_s1026" style="position:absolute;margin-left:36.1pt;margin-top:11.2pt;width:15pt;height:14.25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02AD55BE" w14:textId="77777777" w:rsidR="004A6BFE" w:rsidRPr="00044C4F" w:rsidRDefault="004A6BFE" w:rsidP="004A6BFE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EBF02B5" w14:textId="77777777" w:rsidR="004A6BFE" w:rsidRDefault="004A6BFE" w:rsidP="004A6BF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D7CBCD" w14:textId="77777777" w:rsidR="004A6BFE" w:rsidRPr="00044C4F" w:rsidRDefault="004A6BFE" w:rsidP="004A6BFE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16AE78AB" wp14:editId="3E57ED2C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0795" r="12065" b="8255"/>
                      <wp:wrapNone/>
                      <wp:docPr id="1150423533" name="Rectangle 7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E97CD0B" id="Rectangle 708" o:spid="_x0000_s1026" style="position:absolute;margin-left:36.1pt;margin-top:10.45pt;width:15pt;height:14.2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41B22D1F" w14:textId="77777777" w:rsidR="004A6BFE" w:rsidRPr="00044C4F" w:rsidRDefault="004A6BFE" w:rsidP="004A6BFE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6B79DA32" w14:textId="77777777" w:rsidR="004A6BFE" w:rsidRDefault="004A6BFE" w:rsidP="004A6BFE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3CB4AB7F" w14:textId="77777777" w:rsidR="004A6BFE" w:rsidRPr="00044C4F" w:rsidRDefault="004A6BFE" w:rsidP="004A6BFE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7A240060" w14:textId="77777777" w:rsidR="004A6BFE" w:rsidRPr="00044C4F" w:rsidRDefault="004A6BFE" w:rsidP="004A6BFE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522F4987" w14:textId="77777777" w:rsidR="004A6BFE" w:rsidRDefault="004A6BFE" w:rsidP="004A6BFE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7B24942F" w14:textId="77777777" w:rsidR="004A6BFE" w:rsidRPr="00044C4F" w:rsidRDefault="004A6BFE" w:rsidP="004A6BFE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 wp14:anchorId="4E327B8A" wp14:editId="01BA2CB6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5715" r="6985" b="13335"/>
                      <wp:wrapNone/>
                      <wp:docPr id="1998624316" name="Rectangle 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695AC60" id="Rectangle 709" o:spid="_x0000_s1026" style="position:absolute;margin-left:46.6pt;margin-top:11.5pt;width:15pt;height:14.25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4555CE9A" w14:textId="77777777" w:rsidR="004A6BFE" w:rsidRPr="00044C4F" w:rsidRDefault="004A6BFE" w:rsidP="004A6BFE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Positiva</w:t>
            </w:r>
          </w:p>
          <w:p w14:paraId="07E3C9C8" w14:textId="77777777" w:rsidR="004A6BFE" w:rsidRDefault="004A6BFE" w:rsidP="004A6BFE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48C0BD58" w14:textId="77777777" w:rsidR="004A6BFE" w:rsidRPr="00044C4F" w:rsidRDefault="004A6BFE" w:rsidP="004A6BFE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19520" behindDoc="0" locked="0" layoutInCell="1" allowOverlap="1" wp14:anchorId="5E51F1D8" wp14:editId="08B7E05D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13970" r="6985" b="5080"/>
                      <wp:wrapNone/>
                      <wp:docPr id="1576496242" name="Rectangle 7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4EB0B51" id="Rectangle 710" o:spid="_x0000_s1026" style="position:absolute;margin-left:46.6pt;margin-top:9.6pt;width:15pt;height:14.25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252CC1F2" w14:textId="77777777" w:rsidR="004A6BFE" w:rsidRPr="00044C4F" w:rsidRDefault="004A6BFE" w:rsidP="004A6BFE">
            <w:pPr>
              <w:ind w:left="-9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411926BF" w14:textId="77777777" w:rsidR="004A6BFE" w:rsidRPr="00044C4F" w:rsidRDefault="004A6BFE" w:rsidP="004A6BF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F05250" w14:textId="77777777" w:rsidR="004A6BFE" w:rsidRDefault="004A6BFE" w:rsidP="004A6BF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92BA9B" w14:textId="77777777" w:rsidR="004A6BFE" w:rsidRPr="00044C4F" w:rsidRDefault="004A6BFE" w:rsidP="004A6BF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0D8361" w14:textId="77777777" w:rsidR="004A6BFE" w:rsidRPr="00044C4F" w:rsidRDefault="004A6BFE" w:rsidP="004A6BFE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0544" behindDoc="0" locked="0" layoutInCell="1" allowOverlap="1" wp14:anchorId="112701B1" wp14:editId="207895BB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53975</wp:posOffset>
                      </wp:positionV>
                      <wp:extent cx="190500" cy="165735"/>
                      <wp:effectExtent l="12065" t="7620" r="6985" b="7620"/>
                      <wp:wrapNone/>
                      <wp:docPr id="1773064339" name="Rectangle 7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C4AB548" id="Rectangle 711" o:spid="_x0000_s1026" style="position:absolute;margin-left:35.4pt;margin-top:4.25pt;width:15pt;height:13.05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FK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"/>
                  </w:pict>
                </mc:Fallback>
              </mc:AlternateContent>
            </w: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3760D7C" w14:textId="77777777" w:rsidR="004A6BFE" w:rsidRPr="00044C4F" w:rsidRDefault="004A6BFE" w:rsidP="004A6BF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F02170" w14:textId="77777777" w:rsidR="004A6BFE" w:rsidRDefault="004A6BFE" w:rsidP="004A6BF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3FCC43" w14:textId="77777777" w:rsidR="004A6BFE" w:rsidRPr="00044C4F" w:rsidRDefault="004A6BFE" w:rsidP="004A6BFE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4D14E3C6" wp14:editId="35730FA7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13970" r="7620" b="5080"/>
                      <wp:wrapNone/>
                      <wp:docPr id="380410207" name="Rectangle 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644248B" id="Rectangle 712" o:spid="_x0000_s1026" style="position:absolute;margin-left:36.1pt;margin-top:10.45pt;width:15pt;height:14.2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078BE283" w14:textId="77777777" w:rsidR="004A6BFE" w:rsidRPr="00044C4F" w:rsidRDefault="004A6BFE" w:rsidP="004A6BFE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1C7D6999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1248E5CB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6BFE" w:rsidRPr="00044C4F" w14:paraId="15A14DFB" w14:textId="77777777" w:rsidTr="00C6581A">
        <w:trPr>
          <w:trHeight w:val="559"/>
          <w:jc w:val="center"/>
        </w:trPr>
        <w:tc>
          <w:tcPr>
            <w:tcW w:w="1752" w:type="pct"/>
            <w:gridSpan w:val="3"/>
            <w:vAlign w:val="center"/>
          </w:tcPr>
          <w:p w14:paraId="68DE4E58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33707FC4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7DE252AC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6E8A93D5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55563C40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6852566A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39CA0151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6BFE" w:rsidRPr="00044C4F" w14:paraId="4A9CC9E9" w14:textId="77777777" w:rsidTr="00C6581A">
        <w:trPr>
          <w:trHeight w:val="544"/>
          <w:jc w:val="center"/>
        </w:trPr>
        <w:tc>
          <w:tcPr>
            <w:tcW w:w="160" w:type="pct"/>
            <w:vAlign w:val="center"/>
          </w:tcPr>
          <w:p w14:paraId="68394995" w14:textId="77777777" w:rsidR="004A6BFE" w:rsidRPr="00044C4F" w:rsidRDefault="004A6BFE" w:rsidP="004A6BFE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78C8CA31" w14:textId="1BA387CD" w:rsidR="004A6BFE" w:rsidRPr="00044C4F" w:rsidRDefault="004A6BFE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Organiza os recursos que utiliza, segundo sistemas lógicos e compreensíveis.</w:t>
            </w:r>
          </w:p>
        </w:tc>
        <w:tc>
          <w:tcPr>
            <w:tcW w:w="698" w:type="pct"/>
            <w:vAlign w:val="center"/>
          </w:tcPr>
          <w:p w14:paraId="4A01BDAD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FD663B3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1EBB994E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DF4FF8F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5AFCC998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2ECEB259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6BFE" w:rsidRPr="00044C4F" w14:paraId="7185542A" w14:textId="77777777" w:rsidTr="00C6581A">
        <w:trPr>
          <w:trHeight w:val="552"/>
          <w:jc w:val="center"/>
        </w:trPr>
        <w:tc>
          <w:tcPr>
            <w:tcW w:w="160" w:type="pct"/>
            <w:vAlign w:val="center"/>
          </w:tcPr>
          <w:p w14:paraId="7BFAD7B7" w14:textId="77777777" w:rsidR="004A6BFE" w:rsidRPr="00044C4F" w:rsidRDefault="004A6BFE" w:rsidP="004A6BFE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61329325" w14:textId="06FE08D6" w:rsidR="004A6BFE" w:rsidRPr="00044C4F" w:rsidRDefault="00710E0A" w:rsidP="006D53A4">
            <w:pPr>
              <w:ind w:left="-137" w:right="-14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Contribui para o planeamento das suas tar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efas, prestando informação relevante e sugestões.</w:t>
            </w:r>
          </w:p>
        </w:tc>
        <w:tc>
          <w:tcPr>
            <w:tcW w:w="698" w:type="pct"/>
            <w:vAlign w:val="center"/>
          </w:tcPr>
          <w:p w14:paraId="6C43E275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353918D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38038931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7AB2F4C4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3E64FD7D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35D68AC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6BFE" w:rsidRPr="00044C4F" w14:paraId="2AB6FEA6" w14:textId="77777777" w:rsidTr="00C6581A">
        <w:trPr>
          <w:trHeight w:val="560"/>
          <w:jc w:val="center"/>
        </w:trPr>
        <w:tc>
          <w:tcPr>
            <w:tcW w:w="160" w:type="pct"/>
            <w:vAlign w:val="center"/>
          </w:tcPr>
          <w:p w14:paraId="22FACC9D" w14:textId="77777777" w:rsidR="004A6BFE" w:rsidRPr="00044C4F" w:rsidRDefault="004A6BFE" w:rsidP="004A6BFE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0A887888" w14:textId="3AB9395A" w:rsidR="004A6BFE" w:rsidRPr="00044C4F" w:rsidRDefault="00710E0A" w:rsidP="00403896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Identifica e sinaliza riscos ao cumprimento dos prazos e dos padrões de qualidade exigidos, no âmbito da sua intervenção nos projetos.</w:t>
            </w:r>
          </w:p>
        </w:tc>
        <w:tc>
          <w:tcPr>
            <w:tcW w:w="698" w:type="pct"/>
            <w:vAlign w:val="center"/>
          </w:tcPr>
          <w:p w14:paraId="3084B68D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E5BFB16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59BC8037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F8F9652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3286A78C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72D684F1" w14:textId="77777777" w:rsidR="004A6BFE" w:rsidRPr="00044C4F" w:rsidRDefault="004A6BFE" w:rsidP="004A6B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900FA55" w14:textId="77777777" w:rsidR="00B07E73" w:rsidRPr="00044C4F" w:rsidRDefault="00B07E73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tbl>
      <w:tblPr>
        <w:tblpPr w:leftFromText="141" w:rightFromText="141" w:vertAnchor="text" w:horzAnchor="margin" w:tblpXSpec="right" w:tblpY="49"/>
        <w:tblW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851"/>
      </w:tblGrid>
      <w:tr w:rsidR="0028623F" w:rsidRPr="00044C4F" w14:paraId="7EFA05B5" w14:textId="77777777" w:rsidTr="0028623F">
        <w:tc>
          <w:tcPr>
            <w:tcW w:w="2943" w:type="dxa"/>
          </w:tcPr>
          <w:p w14:paraId="359087D0" w14:textId="77777777" w:rsidR="0028623F" w:rsidRPr="00044C4F" w:rsidRDefault="0028623F" w:rsidP="0028623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Pontuação do Parâmetro</w:t>
            </w:r>
          </w:p>
        </w:tc>
        <w:tc>
          <w:tcPr>
            <w:tcW w:w="851" w:type="dxa"/>
            <w:vAlign w:val="center"/>
          </w:tcPr>
          <w:p w14:paraId="04B71700" w14:textId="77777777" w:rsidR="0028623F" w:rsidRPr="00044C4F" w:rsidRDefault="0028623F" w:rsidP="002862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212E864" w14:textId="77777777" w:rsidR="00710E0A" w:rsidRDefault="00710E0A" w:rsidP="0028623F">
      <w:pPr>
        <w:jc w:val="both"/>
        <w:rPr>
          <w:rFonts w:ascii="Arial" w:hAnsi="Arial" w:cs="Arial"/>
          <w:sz w:val="18"/>
          <w:szCs w:val="18"/>
        </w:rPr>
      </w:pPr>
    </w:p>
    <w:p w14:paraId="58B9DF1F" w14:textId="46688068" w:rsidR="007B0469" w:rsidRDefault="0028623F" w:rsidP="0028623F">
      <w:pPr>
        <w:jc w:val="both"/>
        <w:rPr>
          <w:rFonts w:ascii="Arial" w:hAnsi="Arial" w:cs="Arial"/>
          <w:sz w:val="18"/>
          <w:szCs w:val="18"/>
        </w:rPr>
      </w:pPr>
      <w:proofErr w:type="spellStart"/>
      <w:r w:rsidRPr="00044C4F">
        <w:rPr>
          <w:rFonts w:ascii="Arial" w:hAnsi="Arial" w:cs="Arial"/>
          <w:sz w:val="18"/>
          <w:szCs w:val="18"/>
        </w:rPr>
        <w:t>Obs</w:t>
      </w:r>
      <w:proofErr w:type="spellEnd"/>
      <w:r w:rsidRPr="00044C4F">
        <w:rPr>
          <w:rFonts w:ascii="Arial" w:hAnsi="Arial" w:cs="Arial"/>
          <w:sz w:val="18"/>
          <w:szCs w:val="18"/>
        </w:rPr>
        <w:t xml:space="preserve">: A demonstração dos comportamentos associados à competência constantes das Listas de Competências, </w:t>
      </w:r>
    </w:p>
    <w:p w14:paraId="6DB19787" w14:textId="77777777" w:rsidR="007B0469" w:rsidRDefault="0028623F" w:rsidP="0028623F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referem-se ao padrão médio exigível que corresponde à demonstração do comportamento com carácter de</w:t>
      </w:r>
    </w:p>
    <w:p w14:paraId="510F0C21" w14:textId="77777777" w:rsidR="0028623F" w:rsidRPr="00044C4F" w:rsidRDefault="0028623F" w:rsidP="0028623F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regularidade, de modo consistente e eficaz.</w:t>
      </w:r>
    </w:p>
    <w:p w14:paraId="49513204" w14:textId="77777777" w:rsidR="0028623F" w:rsidRPr="00044C4F" w:rsidRDefault="0028623F" w:rsidP="0028623F">
      <w:pPr>
        <w:jc w:val="both"/>
        <w:rPr>
          <w:rFonts w:ascii="Arial" w:hAnsi="Arial" w:cs="Arial"/>
          <w:sz w:val="18"/>
          <w:szCs w:val="18"/>
        </w:rPr>
      </w:pPr>
    </w:p>
    <w:p w14:paraId="4AF8B019" w14:textId="77777777" w:rsidR="00EC544B" w:rsidRPr="00044C4F" w:rsidRDefault="00EC544B" w:rsidP="00EC544B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*Se a avaliação obtida na ação de formação foi positiva, a competência deve ser majorada em um nível.</w:t>
      </w:r>
    </w:p>
    <w:p w14:paraId="41889775" w14:textId="77777777" w:rsidR="0028623F" w:rsidRPr="00044C4F" w:rsidRDefault="0028623F" w:rsidP="0028623F">
      <w:pPr>
        <w:jc w:val="both"/>
        <w:rPr>
          <w:rFonts w:ascii="Arial" w:hAnsi="Arial" w:cs="Arial"/>
          <w:sz w:val="18"/>
          <w:szCs w:val="18"/>
        </w:rPr>
      </w:pPr>
    </w:p>
    <w:p w14:paraId="30273E51" w14:textId="3A25248B" w:rsidR="00E7200A" w:rsidRDefault="00E7200A" w:rsidP="007B0469">
      <w:pPr>
        <w:spacing w:after="240"/>
        <w:jc w:val="both"/>
        <w:rPr>
          <w:rFonts w:ascii="Arial" w:hAnsi="Arial" w:cs="Arial"/>
          <w:sz w:val="18"/>
          <w:szCs w:val="18"/>
        </w:rPr>
      </w:pPr>
    </w:p>
    <w:p w14:paraId="62B98800" w14:textId="77777777" w:rsidR="00710E0A" w:rsidRDefault="00710E0A" w:rsidP="007B0469">
      <w:pPr>
        <w:spacing w:after="240"/>
        <w:jc w:val="both"/>
        <w:rPr>
          <w:rFonts w:ascii="Arial" w:hAnsi="Arial" w:cs="Arial"/>
          <w:sz w:val="18"/>
          <w:szCs w:val="18"/>
        </w:rPr>
      </w:pPr>
    </w:p>
    <w:p w14:paraId="50E46FF1" w14:textId="77777777" w:rsidR="00710E0A" w:rsidRDefault="00710E0A" w:rsidP="007B0469">
      <w:pPr>
        <w:spacing w:after="240"/>
        <w:jc w:val="both"/>
        <w:rPr>
          <w:rFonts w:ascii="Arial" w:hAnsi="Arial" w:cs="Arial"/>
          <w:sz w:val="18"/>
          <w:szCs w:val="18"/>
        </w:rPr>
      </w:pPr>
    </w:p>
    <w:p w14:paraId="3D6769C7" w14:textId="77777777" w:rsidR="00710E0A" w:rsidRDefault="00710E0A" w:rsidP="007B0469">
      <w:pPr>
        <w:spacing w:after="240"/>
        <w:jc w:val="both"/>
        <w:rPr>
          <w:rFonts w:ascii="Arial" w:hAnsi="Arial" w:cs="Arial"/>
          <w:sz w:val="18"/>
          <w:szCs w:val="18"/>
        </w:rPr>
      </w:pPr>
    </w:p>
    <w:p w14:paraId="31CB99D0" w14:textId="77777777" w:rsidR="00710E0A" w:rsidRDefault="00710E0A" w:rsidP="007B0469">
      <w:pPr>
        <w:spacing w:after="240"/>
        <w:jc w:val="both"/>
        <w:rPr>
          <w:rFonts w:ascii="Arial" w:hAnsi="Arial" w:cs="Arial"/>
          <w:sz w:val="18"/>
          <w:szCs w:val="18"/>
        </w:rPr>
      </w:pPr>
    </w:p>
    <w:p w14:paraId="11FE9AB9" w14:textId="77777777" w:rsidR="00710E0A" w:rsidRDefault="00710E0A" w:rsidP="007B0469">
      <w:pPr>
        <w:spacing w:after="240"/>
        <w:jc w:val="both"/>
        <w:rPr>
          <w:rFonts w:ascii="Arial" w:hAnsi="Arial" w:cs="Arial"/>
          <w:sz w:val="18"/>
          <w:szCs w:val="18"/>
        </w:rPr>
      </w:pPr>
    </w:p>
    <w:p w14:paraId="795A1B84" w14:textId="77777777" w:rsidR="00710E0A" w:rsidRPr="00044C4F" w:rsidRDefault="00710E0A" w:rsidP="007B0469">
      <w:pPr>
        <w:spacing w:after="240"/>
        <w:jc w:val="both"/>
        <w:rPr>
          <w:rFonts w:ascii="Arial" w:hAnsi="Arial" w:cs="Arial"/>
          <w:sz w:val="18"/>
          <w:szCs w:val="18"/>
        </w:rPr>
      </w:pPr>
    </w:p>
    <w:p w14:paraId="6C8E88F5" w14:textId="77777777" w:rsidR="00E7200A" w:rsidRPr="00044C4F" w:rsidRDefault="00E7200A" w:rsidP="00E7200A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4.1. Identificação dos motivos de discordância</w:t>
      </w:r>
      <w:r w:rsidR="00A42914">
        <w:rPr>
          <w:rFonts w:ascii="Arial" w:hAnsi="Arial" w:cs="Arial"/>
          <w:b/>
          <w:smallCaps/>
          <w:sz w:val="18"/>
          <w:szCs w:val="18"/>
        </w:rPr>
        <w:t xml:space="preserve"> sobre a contratualização do parâmetro de avaliação</w:t>
      </w:r>
    </w:p>
    <w:p w14:paraId="33290F8C" w14:textId="77777777" w:rsidR="00E7200A" w:rsidRPr="00044C4F" w:rsidRDefault="00E7200A" w:rsidP="007B0469">
      <w:pPr>
        <w:spacing w:after="240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8"/>
      </w:tblGrid>
      <w:tr w:rsidR="00E7200A" w:rsidRPr="00044C4F" w14:paraId="273C7B15" w14:textId="77777777" w:rsidTr="00792208">
        <w:trPr>
          <w:trHeight w:val="803"/>
        </w:trPr>
        <w:tc>
          <w:tcPr>
            <w:tcW w:w="14658" w:type="dxa"/>
            <w:shd w:val="clear" w:color="auto" w:fill="auto"/>
          </w:tcPr>
          <w:p w14:paraId="4946411B" w14:textId="77777777" w:rsidR="00E7200A" w:rsidRPr="00044C4F" w:rsidRDefault="00E7200A" w:rsidP="00792208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Objetivo n.º(s): </w:t>
            </w:r>
          </w:p>
        </w:tc>
      </w:tr>
      <w:tr w:rsidR="00E7200A" w:rsidRPr="00044C4F" w14:paraId="1B96C9F5" w14:textId="77777777" w:rsidTr="007B0469">
        <w:trPr>
          <w:trHeight w:val="1451"/>
        </w:trPr>
        <w:tc>
          <w:tcPr>
            <w:tcW w:w="14658" w:type="dxa"/>
            <w:shd w:val="clear" w:color="auto" w:fill="auto"/>
          </w:tcPr>
          <w:p w14:paraId="564A990A" w14:textId="77777777" w:rsidR="00E7200A" w:rsidRPr="00044C4F" w:rsidRDefault="00E7200A" w:rsidP="00792208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Motivos de discordância:</w:t>
            </w:r>
          </w:p>
          <w:p w14:paraId="06DDE842" w14:textId="77777777" w:rsidR="00E7200A" w:rsidRPr="00044C4F" w:rsidRDefault="00E7200A" w:rsidP="007922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23D45E" w14:textId="77777777" w:rsidR="00E7200A" w:rsidRPr="00044C4F" w:rsidRDefault="00E7200A" w:rsidP="0079220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2CE6B23" w14:textId="77777777" w:rsidR="00C1452E" w:rsidRPr="00044C4F" w:rsidRDefault="00C1452E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43F0DADB" w14:textId="77777777" w:rsidR="00EC544B" w:rsidRPr="00044C4F" w:rsidRDefault="00EC544B" w:rsidP="00C60FF4">
      <w:pPr>
        <w:jc w:val="both"/>
        <w:rPr>
          <w:rFonts w:ascii="Arial" w:hAnsi="Arial" w:cs="Arial"/>
          <w:smallCaps/>
          <w:sz w:val="18"/>
          <w:szCs w:val="18"/>
        </w:rPr>
        <w:sectPr w:rsidR="00EC544B" w:rsidRPr="00044C4F" w:rsidSect="00F0153E">
          <w:headerReference w:type="default" r:id="rId10"/>
          <w:footerReference w:type="even" r:id="rId11"/>
          <w:footerReference w:type="default" r:id="rId12"/>
          <w:pgSz w:w="16838" w:h="11906" w:orient="landscape"/>
          <w:pgMar w:top="284" w:right="1021" w:bottom="284" w:left="1021" w:header="709" w:footer="709" w:gutter="0"/>
          <w:cols w:space="708"/>
          <w:docGrid w:linePitch="360"/>
        </w:sectPr>
      </w:pPr>
    </w:p>
    <w:p w14:paraId="0A08E5CC" w14:textId="77777777" w:rsidR="00907808" w:rsidRPr="00044C4F" w:rsidRDefault="00907808" w:rsidP="00907808">
      <w:pPr>
        <w:jc w:val="both"/>
        <w:rPr>
          <w:rFonts w:ascii="Arial" w:hAnsi="Arial" w:cs="Arial"/>
          <w:b/>
          <w:smallCaps/>
          <w:sz w:val="18"/>
          <w:szCs w:val="18"/>
        </w:rPr>
      </w:pPr>
    </w:p>
    <w:p w14:paraId="12646C40" w14:textId="77777777" w:rsidR="00907808" w:rsidRPr="00044C4F" w:rsidRDefault="00E7200A" w:rsidP="00907808">
      <w:pPr>
        <w:jc w:val="both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4</w:t>
      </w:r>
      <w:r w:rsidR="00907808" w:rsidRPr="00044C4F">
        <w:rPr>
          <w:rFonts w:ascii="Arial" w:hAnsi="Arial" w:cs="Arial"/>
          <w:b/>
          <w:smallCaps/>
          <w:sz w:val="18"/>
          <w:szCs w:val="18"/>
        </w:rPr>
        <w:t>.</w:t>
      </w:r>
      <w:r w:rsidRPr="00044C4F">
        <w:rPr>
          <w:rFonts w:ascii="Arial" w:hAnsi="Arial" w:cs="Arial"/>
          <w:b/>
          <w:smallCaps/>
          <w:sz w:val="18"/>
          <w:szCs w:val="18"/>
        </w:rPr>
        <w:t>2</w:t>
      </w:r>
      <w:r w:rsidR="00907808" w:rsidRPr="00044C4F">
        <w:rPr>
          <w:rFonts w:ascii="Arial" w:hAnsi="Arial" w:cs="Arial"/>
          <w:b/>
          <w:smallCaps/>
          <w:sz w:val="18"/>
          <w:szCs w:val="18"/>
        </w:rPr>
        <w:t xml:space="preserve"> Contratualização do parâmetro de avaliação competências</w:t>
      </w:r>
    </w:p>
    <w:p w14:paraId="31997C03" w14:textId="77777777" w:rsidR="00907808" w:rsidRPr="00044C4F" w:rsidRDefault="000532ED" w:rsidP="00907808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22912" behindDoc="0" locked="0" layoutInCell="1" allowOverlap="1" wp14:anchorId="0D32E08E" wp14:editId="73DD4D1F">
                <wp:simplePos x="0" y="0"/>
                <wp:positionH relativeFrom="column">
                  <wp:posOffset>-31115</wp:posOffset>
                </wp:positionH>
                <wp:positionV relativeFrom="paragraph">
                  <wp:posOffset>247015</wp:posOffset>
                </wp:positionV>
                <wp:extent cx="6054725" cy="1889760"/>
                <wp:effectExtent l="9525" t="5715" r="12700" b="9525"/>
                <wp:wrapSquare wrapText="bothSides"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4725" cy="188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1EFFA" w14:textId="77777777" w:rsidR="00907808" w:rsidRPr="007B0469" w:rsidRDefault="00907808" w:rsidP="007B0469">
                            <w:pPr>
                              <w:spacing w:before="240" w:after="24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B04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 parâmetro de avaliação </w:t>
                            </w:r>
                            <w:r w:rsidR="007E7F53" w:rsidRPr="007B04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competências </w:t>
                            </w:r>
                            <w:r w:rsidRPr="007B04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foi contratualizado em reunião realizada em ___/___/______</w:t>
                            </w:r>
                          </w:p>
                          <w:p w14:paraId="1E801D85" w14:textId="77777777" w:rsidR="00907808" w:rsidRPr="007B0469" w:rsidRDefault="00907808" w:rsidP="007B0469">
                            <w:pPr>
                              <w:spacing w:after="24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3F926AC" w14:textId="77777777" w:rsidR="00907808" w:rsidRPr="007B0469" w:rsidRDefault="00907808" w:rsidP="007B0469">
                            <w:pPr>
                              <w:spacing w:after="24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B04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 avaliador, ______________________________________________________</w:t>
                            </w:r>
                          </w:p>
                          <w:p w14:paraId="784D6687" w14:textId="77777777" w:rsidR="00907808" w:rsidRPr="007B0469" w:rsidRDefault="00907808" w:rsidP="007B0469">
                            <w:pPr>
                              <w:spacing w:after="24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C634546" w14:textId="77777777" w:rsidR="00907808" w:rsidRPr="007B0469" w:rsidRDefault="00907808" w:rsidP="007B0469">
                            <w:pPr>
                              <w:spacing w:after="24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B04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 avaliado, ________________________________________________</w:t>
                            </w:r>
                            <w:r w:rsidR="007B04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r w:rsidRPr="007B04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17656E91" w14:textId="77777777" w:rsidR="00907808" w:rsidRPr="007B0469" w:rsidRDefault="00907808" w:rsidP="0090780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58AA3E5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.45pt;margin-top:19.45pt;width:476.75pt;height:148.8pt;z-index:251622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">
                <v:textbox>
                  <w:txbxContent>
                    <w:p w14:paraId="0DD7C3E5" w14:textId="77777777" w:rsidR="00907808" w:rsidRPr="007B0469" w:rsidRDefault="00907808" w:rsidP="007B0469">
                      <w:pPr>
                        <w:spacing w:before="240" w:after="24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B046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 parâmetro de avaliação </w:t>
                      </w:r>
                      <w:r w:rsidR="007E7F53" w:rsidRPr="007B046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competências </w:t>
                      </w:r>
                      <w:r w:rsidRPr="007B0469">
                        <w:rPr>
                          <w:rFonts w:ascii="Arial" w:hAnsi="Arial" w:cs="Arial"/>
                          <w:sz w:val="18"/>
                          <w:szCs w:val="18"/>
                        </w:rPr>
                        <w:t>foi contratualizado em reunião realizada em ___/___/______</w:t>
                      </w:r>
                    </w:p>
                    <w:p w14:paraId="2982E483" w14:textId="77777777" w:rsidR="00907808" w:rsidRPr="007B0469" w:rsidRDefault="00907808" w:rsidP="007B0469">
                      <w:pPr>
                        <w:spacing w:after="24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D853189" w14:textId="77777777" w:rsidR="00907808" w:rsidRPr="007B0469" w:rsidRDefault="00907808" w:rsidP="007B0469">
                      <w:pPr>
                        <w:spacing w:after="24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B0469">
                        <w:rPr>
                          <w:rFonts w:ascii="Arial" w:hAnsi="Arial" w:cs="Arial"/>
                          <w:sz w:val="18"/>
                          <w:szCs w:val="18"/>
                        </w:rPr>
                        <w:t>O avaliador, ______________________________________________________</w:t>
                      </w:r>
                    </w:p>
                    <w:p w14:paraId="19CA143D" w14:textId="77777777" w:rsidR="00907808" w:rsidRPr="007B0469" w:rsidRDefault="00907808" w:rsidP="007B0469">
                      <w:pPr>
                        <w:spacing w:after="24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87715DD" w14:textId="77777777" w:rsidR="00907808" w:rsidRPr="007B0469" w:rsidRDefault="00907808" w:rsidP="007B0469">
                      <w:pPr>
                        <w:spacing w:after="24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B0469">
                        <w:rPr>
                          <w:rFonts w:ascii="Arial" w:hAnsi="Arial" w:cs="Arial"/>
                          <w:sz w:val="18"/>
                          <w:szCs w:val="18"/>
                        </w:rPr>
                        <w:t>O avaliado, ________________________________________________</w:t>
                      </w:r>
                      <w:r w:rsidR="007B0469"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r w:rsidRPr="007B0469">
                        <w:rPr>
                          <w:rFonts w:ascii="Arial" w:hAnsi="Arial" w:cs="Arial"/>
                          <w:sz w:val="18"/>
                          <w:szCs w:val="18"/>
                        </w:rPr>
                        <w:t>______</w:t>
                      </w:r>
                    </w:p>
                    <w:p w14:paraId="0B8EB7D9" w14:textId="77777777" w:rsidR="00907808" w:rsidRPr="007B0469" w:rsidRDefault="00907808" w:rsidP="0090780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3751BC" w14:textId="77777777" w:rsidR="00C1452E" w:rsidRPr="00044C4F" w:rsidRDefault="00C1452E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2D47808D" w14:textId="77777777" w:rsidR="00C1452E" w:rsidRPr="00044C4F" w:rsidRDefault="00C1452E" w:rsidP="007B0469">
      <w:pPr>
        <w:spacing w:after="240"/>
        <w:jc w:val="both"/>
        <w:rPr>
          <w:rFonts w:ascii="Arial" w:hAnsi="Arial" w:cs="Arial"/>
          <w:smallCaps/>
          <w:sz w:val="18"/>
          <w:szCs w:val="18"/>
        </w:rPr>
      </w:pPr>
    </w:p>
    <w:p w14:paraId="2B1B603D" w14:textId="77777777" w:rsidR="0028623F" w:rsidRPr="00044C4F" w:rsidRDefault="00E7200A" w:rsidP="00AF4BD3">
      <w:pPr>
        <w:spacing w:after="240"/>
        <w:rPr>
          <w:rFonts w:ascii="Arial" w:hAnsi="Arial" w:cs="Arial"/>
          <w:smallCaps/>
          <w:sz w:val="18"/>
          <w:szCs w:val="18"/>
        </w:rPr>
      </w:pPr>
      <w:r w:rsidRPr="00044C4F">
        <w:rPr>
          <w:rFonts w:ascii="Arial" w:hAnsi="Arial" w:cs="Arial"/>
          <w:b/>
          <w:sz w:val="18"/>
          <w:szCs w:val="18"/>
        </w:rPr>
        <w:t>4</w:t>
      </w:r>
      <w:r w:rsidR="0028623F" w:rsidRPr="00044C4F">
        <w:rPr>
          <w:rFonts w:ascii="Arial" w:hAnsi="Arial" w:cs="Arial"/>
          <w:b/>
          <w:sz w:val="18"/>
          <w:szCs w:val="18"/>
        </w:rPr>
        <w:t>.</w:t>
      </w:r>
      <w:r w:rsidRPr="00044C4F">
        <w:rPr>
          <w:rFonts w:ascii="Arial" w:hAnsi="Arial" w:cs="Arial"/>
          <w:b/>
          <w:sz w:val="18"/>
          <w:szCs w:val="18"/>
        </w:rPr>
        <w:t>3</w:t>
      </w:r>
      <w:r w:rsidR="0028623F" w:rsidRPr="00044C4F">
        <w:rPr>
          <w:rFonts w:ascii="Arial" w:hAnsi="Arial" w:cs="Arial"/>
          <w:b/>
          <w:sz w:val="18"/>
          <w:szCs w:val="18"/>
        </w:rPr>
        <w:t xml:space="preserve"> </w:t>
      </w:r>
      <w:r w:rsidR="0028623F" w:rsidRPr="00044C4F">
        <w:rPr>
          <w:rFonts w:ascii="Arial" w:hAnsi="Arial" w:cs="Arial"/>
          <w:b/>
          <w:smallCaps/>
          <w:sz w:val="18"/>
          <w:szCs w:val="18"/>
        </w:rPr>
        <w:t>Controlo do cumprimento da contratualização dos parâmetros de avaliação</w:t>
      </w:r>
    </w:p>
    <w:p w14:paraId="5447D4C8" w14:textId="77777777" w:rsidR="0028623F" w:rsidRPr="00044C4F" w:rsidRDefault="0028623F" w:rsidP="007B0469">
      <w:pPr>
        <w:spacing w:line="288" w:lineRule="auto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(A preencher pelo Conselho Coordenador de Avaliação após reunião de avaliação, em conformidade com o determinado no artigo 65.º-A da Lei n.º 66-B/2007, de 28 de dezembro)</w:t>
      </w:r>
    </w:p>
    <w:p w14:paraId="62BAE794" w14:textId="77777777" w:rsidR="0028623F" w:rsidRPr="00044C4F" w:rsidRDefault="0028623F" w:rsidP="007B0469">
      <w:pPr>
        <w:spacing w:line="288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28623F" w:rsidRPr="00044C4F" w14:paraId="464F6788" w14:textId="77777777" w:rsidTr="007B0469">
        <w:trPr>
          <w:trHeight w:val="2778"/>
        </w:trPr>
        <w:tc>
          <w:tcPr>
            <w:tcW w:w="5000" w:type="pct"/>
          </w:tcPr>
          <w:p w14:paraId="3752FA53" w14:textId="77777777" w:rsidR="0028623F" w:rsidRPr="00044C4F" w:rsidRDefault="0028623F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055A08AA" w14:textId="77777777" w:rsidR="0028623F" w:rsidRPr="00044C4F" w:rsidRDefault="0028623F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O Conselho Coordenador de Avaliação verificou o cumprimento da contratualização dos parâmetros de avaliação, em ___/___/_____ </w:t>
            </w:r>
          </w:p>
          <w:p w14:paraId="6A0B124F" w14:textId="77777777" w:rsidR="0028623F" w:rsidRDefault="0028623F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45CA5583" w14:textId="77777777" w:rsidR="007B0469" w:rsidRDefault="007B0469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7E3F633E" w14:textId="77777777" w:rsidR="007B0469" w:rsidRPr="00044C4F" w:rsidRDefault="007B0469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60CF4DDD" w14:textId="77777777" w:rsidR="0028623F" w:rsidRPr="00044C4F" w:rsidRDefault="0028623F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O responsável pelos recursos humanos, em representação do Conselho Coordenador de Avaliação</w:t>
            </w:r>
          </w:p>
          <w:p w14:paraId="0BEAF95F" w14:textId="77777777" w:rsidR="0028623F" w:rsidRPr="00044C4F" w:rsidRDefault="0028623F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506D5C12" w14:textId="77777777" w:rsidR="0028623F" w:rsidRPr="00044C4F" w:rsidRDefault="0028623F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 _____________________________________________________________________ </w:t>
            </w:r>
          </w:p>
          <w:p w14:paraId="0E71FEFA" w14:textId="77777777" w:rsidR="0028623F" w:rsidRPr="00044C4F" w:rsidRDefault="0028623F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439469" w14:textId="77777777" w:rsidR="00C1452E" w:rsidRPr="00044C4F" w:rsidRDefault="00C1452E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0EA16F57" w14:textId="77777777" w:rsidR="00C1452E" w:rsidRPr="00044C4F" w:rsidRDefault="00C1452E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6239255C" w14:textId="77777777" w:rsidR="00B24181" w:rsidRPr="00044C4F" w:rsidRDefault="00B24181" w:rsidP="00C60FF4">
      <w:pPr>
        <w:jc w:val="both"/>
        <w:rPr>
          <w:rFonts w:ascii="Arial" w:hAnsi="Arial" w:cs="Arial"/>
          <w:smallCaps/>
          <w:sz w:val="18"/>
          <w:szCs w:val="18"/>
        </w:rPr>
        <w:sectPr w:rsidR="00B24181" w:rsidRPr="00044C4F" w:rsidSect="005477B2">
          <w:pgSz w:w="11906" w:h="16838"/>
          <w:pgMar w:top="1021" w:right="964" w:bottom="1021" w:left="964" w:header="709" w:footer="709" w:gutter="0"/>
          <w:cols w:space="708"/>
          <w:docGrid w:linePitch="360"/>
        </w:sectPr>
      </w:pPr>
    </w:p>
    <w:p w14:paraId="455B2292" w14:textId="77777777" w:rsidR="00C60FF4" w:rsidRPr="00044C4F" w:rsidRDefault="00E7200A" w:rsidP="00C60FF4">
      <w:pPr>
        <w:jc w:val="both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lastRenderedPageBreak/>
        <w:t>5</w:t>
      </w:r>
      <w:r w:rsidR="00C60FF4" w:rsidRPr="00044C4F">
        <w:rPr>
          <w:rFonts w:ascii="Arial" w:hAnsi="Arial" w:cs="Arial"/>
          <w:b/>
          <w:smallCaps/>
          <w:sz w:val="18"/>
          <w:szCs w:val="18"/>
        </w:rPr>
        <w:t>. Avaliação global do desempenho</w:t>
      </w:r>
    </w:p>
    <w:p w14:paraId="544A274F" w14:textId="77777777" w:rsidR="00142A65" w:rsidRPr="00044C4F" w:rsidRDefault="00142A65" w:rsidP="00142A65">
      <w:pPr>
        <w:rPr>
          <w:rFonts w:ascii="Arial" w:hAnsi="Arial" w:cs="Arial"/>
          <w:sz w:val="18"/>
          <w:szCs w:val="18"/>
        </w:rPr>
      </w:pPr>
    </w:p>
    <w:p w14:paraId="3BD2ED99" w14:textId="77777777" w:rsidR="00142A65" w:rsidRPr="00044C4F" w:rsidRDefault="00142A65" w:rsidP="006E772A">
      <w:pPr>
        <w:spacing w:line="288" w:lineRule="auto"/>
        <w:rPr>
          <w:rFonts w:ascii="Arial" w:hAnsi="Arial" w:cs="Arial"/>
          <w:smallCaps/>
          <w:sz w:val="18"/>
          <w:szCs w:val="18"/>
        </w:rPr>
      </w:pPr>
      <w:proofErr w:type="spellStart"/>
      <w:r w:rsidRPr="00044C4F">
        <w:rPr>
          <w:rFonts w:ascii="Arial" w:hAnsi="Arial" w:cs="Arial"/>
          <w:sz w:val="18"/>
          <w:szCs w:val="18"/>
        </w:rPr>
        <w:t>Obs</w:t>
      </w:r>
      <w:proofErr w:type="spellEnd"/>
      <w:r w:rsidRPr="00044C4F">
        <w:rPr>
          <w:rFonts w:ascii="Arial" w:hAnsi="Arial" w:cs="Arial"/>
          <w:sz w:val="18"/>
          <w:szCs w:val="18"/>
        </w:rPr>
        <w:t>: Em caso de sucessão de avaliadores, foram tidos em conta os contributos constantes na “ficha de avaliação do avaliador cessante”</w:t>
      </w:r>
      <w:r w:rsidR="00CF164E" w:rsidRPr="00044C4F">
        <w:rPr>
          <w:rFonts w:ascii="Arial" w:hAnsi="Arial" w:cs="Arial"/>
          <w:sz w:val="18"/>
          <w:szCs w:val="18"/>
        </w:rPr>
        <w:t>.</w:t>
      </w:r>
    </w:p>
    <w:p w14:paraId="25F1CFA4" w14:textId="77777777" w:rsidR="00C60FF4" w:rsidRPr="00044C4F" w:rsidRDefault="00C60FF4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48B77DE0" w14:textId="77777777" w:rsidR="00B24181" w:rsidRPr="00044C4F" w:rsidRDefault="00B24181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tbl>
      <w:tblPr>
        <w:tblpPr w:leftFromText="141" w:rightFromText="141" w:vertAnchor="text" w:horzAnchor="margin" w:tblpY="-11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3"/>
        <w:gridCol w:w="2863"/>
        <w:gridCol w:w="2151"/>
      </w:tblGrid>
      <w:tr w:rsidR="00B24181" w:rsidRPr="00044C4F" w14:paraId="3B057DF2" w14:textId="77777777" w:rsidTr="006E772A">
        <w:trPr>
          <w:trHeight w:val="410"/>
        </w:trPr>
        <w:tc>
          <w:tcPr>
            <w:tcW w:w="2420" w:type="pct"/>
            <w:vMerge w:val="restart"/>
            <w:vAlign w:val="center"/>
          </w:tcPr>
          <w:p w14:paraId="4264D62A" w14:textId="77777777" w:rsidR="00B24181" w:rsidRPr="00044C4F" w:rsidRDefault="00B24181" w:rsidP="00D55C00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Avaliação final – Menção qualitativa</w:t>
            </w:r>
          </w:p>
        </w:tc>
        <w:tc>
          <w:tcPr>
            <w:tcW w:w="1473" w:type="pct"/>
            <w:vAlign w:val="center"/>
          </w:tcPr>
          <w:p w14:paraId="3178D04B" w14:textId="77777777" w:rsidR="00B24181" w:rsidRPr="00044C4F" w:rsidRDefault="00B24181" w:rsidP="00D55C00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Desempenho Muito Bom</w:t>
            </w:r>
          </w:p>
        </w:tc>
        <w:tc>
          <w:tcPr>
            <w:tcW w:w="1107" w:type="pct"/>
          </w:tcPr>
          <w:p w14:paraId="02DB8838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4181" w:rsidRPr="00044C4F" w14:paraId="323B1B81" w14:textId="77777777" w:rsidTr="006E772A">
        <w:trPr>
          <w:trHeight w:val="416"/>
        </w:trPr>
        <w:tc>
          <w:tcPr>
            <w:tcW w:w="2420" w:type="pct"/>
            <w:vMerge/>
            <w:vAlign w:val="center"/>
          </w:tcPr>
          <w:p w14:paraId="5CBD9032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6F51B27E" w14:textId="77777777" w:rsidR="00B24181" w:rsidRPr="00044C4F" w:rsidRDefault="00B24181" w:rsidP="00D55C00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Desempenho Bom</w:t>
            </w:r>
          </w:p>
        </w:tc>
        <w:tc>
          <w:tcPr>
            <w:tcW w:w="1107" w:type="pct"/>
          </w:tcPr>
          <w:p w14:paraId="2C396DEE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4181" w:rsidRPr="00044C4F" w14:paraId="546D04B4" w14:textId="77777777" w:rsidTr="006E772A">
        <w:trPr>
          <w:trHeight w:val="408"/>
        </w:trPr>
        <w:tc>
          <w:tcPr>
            <w:tcW w:w="2420" w:type="pct"/>
            <w:vMerge/>
            <w:vAlign w:val="center"/>
          </w:tcPr>
          <w:p w14:paraId="209AE7C0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71B979F4" w14:textId="77777777" w:rsidR="00B24181" w:rsidRPr="00044C4F" w:rsidRDefault="00B24181" w:rsidP="00D55C00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Desempenho Regular</w:t>
            </w:r>
          </w:p>
        </w:tc>
        <w:tc>
          <w:tcPr>
            <w:tcW w:w="1107" w:type="pct"/>
          </w:tcPr>
          <w:p w14:paraId="7388713C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4181" w:rsidRPr="00044C4F" w14:paraId="2352AEA6" w14:textId="77777777" w:rsidTr="006E772A">
        <w:trPr>
          <w:trHeight w:val="428"/>
        </w:trPr>
        <w:tc>
          <w:tcPr>
            <w:tcW w:w="2420" w:type="pct"/>
            <w:vMerge/>
            <w:vAlign w:val="center"/>
          </w:tcPr>
          <w:p w14:paraId="755A5B9B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267950EE" w14:textId="77777777" w:rsidR="00B24181" w:rsidRPr="00044C4F" w:rsidRDefault="00B24181" w:rsidP="00D55C00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Desempenho Inadequado</w:t>
            </w:r>
          </w:p>
        </w:tc>
        <w:tc>
          <w:tcPr>
            <w:tcW w:w="1107" w:type="pct"/>
          </w:tcPr>
          <w:p w14:paraId="17228B9C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02DB04" w14:textId="77777777" w:rsidR="00B24181" w:rsidRPr="00044C4F" w:rsidRDefault="00B24181" w:rsidP="00B24181">
      <w:pPr>
        <w:rPr>
          <w:rFonts w:ascii="Arial" w:hAnsi="Arial" w:cs="Arial"/>
          <w:b/>
          <w:smallCaps/>
          <w:sz w:val="18"/>
          <w:szCs w:val="18"/>
        </w:rPr>
      </w:pPr>
    </w:p>
    <w:p w14:paraId="2698F196" w14:textId="77777777" w:rsidR="00B24181" w:rsidRPr="00044C4F" w:rsidRDefault="00E7200A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6</w:t>
      </w:r>
      <w:r w:rsidR="00B24181" w:rsidRPr="00044C4F">
        <w:rPr>
          <w:rFonts w:ascii="Arial" w:hAnsi="Arial" w:cs="Arial"/>
          <w:b/>
          <w:smallCaps/>
          <w:sz w:val="18"/>
          <w:szCs w:val="18"/>
        </w:rPr>
        <w:t>. Fundamentação da menção de Desempenho Bom</w:t>
      </w:r>
    </w:p>
    <w:p w14:paraId="5478C5C2" w14:textId="77777777" w:rsidR="00B24181" w:rsidRPr="00044C4F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B24181" w:rsidRPr="00044C4F" w14:paraId="1CCC9809" w14:textId="77777777" w:rsidTr="00D55C00">
        <w:trPr>
          <w:trHeight w:val="950"/>
        </w:trPr>
        <w:tc>
          <w:tcPr>
            <w:tcW w:w="5000" w:type="pct"/>
          </w:tcPr>
          <w:p w14:paraId="38477B25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4C01DA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EFBFA4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97E04C" w14:textId="77777777" w:rsidR="0010669A" w:rsidRDefault="0010669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84CF21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0AE0DC" w14:textId="77777777" w:rsidR="006E772A" w:rsidRPr="00044C4F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61106A" w14:textId="77777777" w:rsidR="0010669A" w:rsidRPr="00044C4F" w:rsidRDefault="0010669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BFBC91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B1A9D1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F15454" w14:textId="77777777" w:rsidR="00B24181" w:rsidRDefault="00B24181" w:rsidP="00B24181">
      <w:pPr>
        <w:jc w:val="both"/>
        <w:rPr>
          <w:rFonts w:ascii="Arial" w:hAnsi="Arial" w:cs="Arial"/>
          <w:smallCaps/>
          <w:sz w:val="18"/>
          <w:szCs w:val="18"/>
        </w:rPr>
      </w:pPr>
    </w:p>
    <w:p w14:paraId="183D0A29" w14:textId="77777777" w:rsidR="006E772A" w:rsidRPr="00044C4F" w:rsidRDefault="006E772A" w:rsidP="00B24181">
      <w:pPr>
        <w:jc w:val="both"/>
        <w:rPr>
          <w:rFonts w:ascii="Arial" w:hAnsi="Arial" w:cs="Arial"/>
          <w:smallCaps/>
          <w:sz w:val="18"/>
          <w:szCs w:val="18"/>
        </w:rPr>
      </w:pPr>
    </w:p>
    <w:p w14:paraId="78BB933E" w14:textId="77777777" w:rsidR="00B24181" w:rsidRPr="00044C4F" w:rsidRDefault="00B24181" w:rsidP="00B24181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mallCaps/>
          <w:sz w:val="18"/>
          <w:szCs w:val="18"/>
        </w:rPr>
        <w:t xml:space="preserve">A </w:t>
      </w:r>
      <w:r w:rsidRPr="00044C4F">
        <w:rPr>
          <w:rFonts w:ascii="Arial" w:hAnsi="Arial" w:cs="Arial"/>
          <w:sz w:val="18"/>
          <w:szCs w:val="18"/>
        </w:rPr>
        <w:t>avaliação com menção de “Desempenho Bom”:</w:t>
      </w:r>
    </w:p>
    <w:p w14:paraId="4F0CB53F" w14:textId="77777777" w:rsidR="00B24181" w:rsidRPr="00044C4F" w:rsidRDefault="00B24181" w:rsidP="00B24181">
      <w:pPr>
        <w:jc w:val="both"/>
        <w:rPr>
          <w:rFonts w:ascii="Arial" w:hAnsi="Arial" w:cs="Arial"/>
          <w:sz w:val="18"/>
          <w:szCs w:val="18"/>
        </w:rPr>
      </w:pPr>
    </w:p>
    <w:p w14:paraId="35921851" w14:textId="77777777" w:rsidR="00B24181" w:rsidRPr="00044C4F" w:rsidRDefault="000532ED" w:rsidP="006E772A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BE49E8B" wp14:editId="5CA2ECC6">
                <wp:simplePos x="0" y="0"/>
                <wp:positionH relativeFrom="column">
                  <wp:posOffset>43180</wp:posOffset>
                </wp:positionH>
                <wp:positionV relativeFrom="paragraph">
                  <wp:posOffset>35560</wp:posOffset>
                </wp:positionV>
                <wp:extent cx="205740" cy="213360"/>
                <wp:effectExtent l="7620" t="13335" r="5715" b="11430"/>
                <wp:wrapNone/>
                <wp:docPr id="8" name="Rectangl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9569BDC" id="Rectangle 352" o:spid="_x0000_s1026" style="position:absolute;margin-left:3.4pt;margin-top:2.8pt;width:16.2pt;height:16.8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"/>
            </w:pict>
          </mc:Fallback>
        </mc:AlternateContent>
      </w:r>
      <w:r w:rsidR="00BB4D67" w:rsidRPr="00044C4F">
        <w:rPr>
          <w:rFonts w:ascii="Arial" w:hAnsi="Arial" w:cs="Arial"/>
          <w:sz w:val="18"/>
          <w:szCs w:val="18"/>
        </w:rPr>
        <w:t xml:space="preserve">         </w:t>
      </w:r>
      <w:r w:rsidR="00B24181" w:rsidRPr="00044C4F">
        <w:rPr>
          <w:rFonts w:ascii="Arial" w:hAnsi="Arial" w:cs="Arial"/>
          <w:sz w:val="18"/>
          <w:szCs w:val="18"/>
        </w:rPr>
        <w:t xml:space="preserve">  </w:t>
      </w:r>
      <w:r w:rsidR="00B24181" w:rsidRPr="00044C4F">
        <w:rPr>
          <w:rFonts w:ascii="Arial" w:hAnsi="Arial" w:cs="Arial"/>
          <w:b/>
          <w:sz w:val="18"/>
          <w:szCs w:val="18"/>
        </w:rPr>
        <w:t>Foi validada</w:t>
      </w:r>
      <w:r w:rsidR="00B24181" w:rsidRPr="00044C4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ata.</w:t>
      </w:r>
    </w:p>
    <w:p w14:paraId="40BB9A84" w14:textId="77777777" w:rsidR="00B24181" w:rsidRPr="00044C4F" w:rsidRDefault="000532ED" w:rsidP="00BB4D67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71623D32" wp14:editId="60D29C20">
                <wp:simplePos x="0" y="0"/>
                <wp:positionH relativeFrom="column">
                  <wp:posOffset>35560</wp:posOffset>
                </wp:positionH>
                <wp:positionV relativeFrom="paragraph">
                  <wp:posOffset>35560</wp:posOffset>
                </wp:positionV>
                <wp:extent cx="205740" cy="213360"/>
                <wp:effectExtent l="9525" t="13335" r="13335" b="11430"/>
                <wp:wrapNone/>
                <wp:docPr id="7" name="Rectangl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60D944E" id="Rectangle 353" o:spid="_x0000_s1026" style="position:absolute;margin-left:2.8pt;margin-top:2.8pt;width:16.2pt;height:16.8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J1q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"/>
            </w:pict>
          </mc:Fallback>
        </mc:AlternateContent>
      </w:r>
      <w:r w:rsidR="00B24181" w:rsidRPr="00044C4F">
        <w:rPr>
          <w:rFonts w:ascii="Arial" w:hAnsi="Arial" w:cs="Arial"/>
          <w:sz w:val="18"/>
          <w:szCs w:val="18"/>
        </w:rPr>
        <w:t xml:space="preserve"> </w:t>
      </w:r>
      <w:r w:rsidR="00AD5E2E" w:rsidRPr="00044C4F">
        <w:rPr>
          <w:rFonts w:ascii="Arial" w:hAnsi="Arial" w:cs="Arial"/>
          <w:sz w:val="18"/>
          <w:szCs w:val="18"/>
        </w:rPr>
        <w:t xml:space="preserve">          </w:t>
      </w:r>
      <w:r w:rsidR="00B24181" w:rsidRPr="00044C4F">
        <w:rPr>
          <w:rFonts w:ascii="Arial" w:hAnsi="Arial" w:cs="Arial"/>
          <w:b/>
          <w:sz w:val="18"/>
          <w:szCs w:val="18"/>
        </w:rPr>
        <w:t>Não foi validada</w:t>
      </w:r>
      <w:r w:rsidR="00B24181" w:rsidRPr="00044C4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ata, de cuja parte relevante se anexa cópia, tendo sido atribuída a menção de “Desempenho ____________________, correspondendo a ________.</w:t>
      </w:r>
    </w:p>
    <w:p w14:paraId="7823918B" w14:textId="77777777" w:rsidR="00B24181" w:rsidRPr="00044C4F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p w14:paraId="0793684D" w14:textId="77777777" w:rsidR="00BB4D67" w:rsidRDefault="00BB4D67" w:rsidP="00B24181">
      <w:pPr>
        <w:rPr>
          <w:rFonts w:ascii="Arial" w:hAnsi="Arial" w:cs="Arial"/>
          <w:smallCaps/>
          <w:sz w:val="18"/>
          <w:szCs w:val="18"/>
        </w:rPr>
      </w:pPr>
    </w:p>
    <w:p w14:paraId="3D150D8B" w14:textId="77777777" w:rsidR="006E772A" w:rsidRPr="00044C4F" w:rsidRDefault="006E772A" w:rsidP="00B24181">
      <w:pPr>
        <w:rPr>
          <w:rFonts w:ascii="Arial" w:hAnsi="Arial" w:cs="Arial"/>
          <w:smallCaps/>
          <w:sz w:val="18"/>
          <w:szCs w:val="18"/>
        </w:rPr>
      </w:pPr>
    </w:p>
    <w:p w14:paraId="6BB5507B" w14:textId="77777777" w:rsidR="00B24181" w:rsidRPr="00044C4F" w:rsidRDefault="00E7200A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7</w:t>
      </w:r>
      <w:r w:rsidR="00B24181" w:rsidRPr="00044C4F">
        <w:rPr>
          <w:rFonts w:ascii="Arial" w:hAnsi="Arial" w:cs="Arial"/>
          <w:b/>
          <w:smallCaps/>
          <w:sz w:val="18"/>
          <w:szCs w:val="18"/>
        </w:rPr>
        <w:t>. Fundamentação da menção de Desempenho Muito Bom</w:t>
      </w:r>
    </w:p>
    <w:p w14:paraId="25DD675C" w14:textId="77777777" w:rsidR="00B24181" w:rsidRPr="00044C4F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B24181" w:rsidRPr="00044C4F" w14:paraId="540C0BDB" w14:textId="77777777" w:rsidTr="00D55C00">
        <w:trPr>
          <w:trHeight w:val="950"/>
        </w:trPr>
        <w:tc>
          <w:tcPr>
            <w:tcW w:w="5000" w:type="pct"/>
          </w:tcPr>
          <w:p w14:paraId="39D304D2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6CC24E" w14:textId="77777777" w:rsidR="00B24181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671842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1A6170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18C7C7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B4D8B6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EA9989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10C0F6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C76CF1" w14:textId="77777777" w:rsidR="006E772A" w:rsidRPr="00044C4F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AB2FA5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4F9B77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D2FB26A" w14:textId="77777777" w:rsidR="00B24181" w:rsidRPr="00044C4F" w:rsidRDefault="00B24181" w:rsidP="00B24181">
      <w:pPr>
        <w:jc w:val="both"/>
        <w:rPr>
          <w:rFonts w:ascii="Arial" w:hAnsi="Arial" w:cs="Arial"/>
          <w:smallCaps/>
          <w:sz w:val="18"/>
          <w:szCs w:val="18"/>
        </w:rPr>
      </w:pPr>
    </w:p>
    <w:p w14:paraId="59DC6EE3" w14:textId="77777777" w:rsidR="00B24181" w:rsidRPr="00044C4F" w:rsidRDefault="00B24181" w:rsidP="00B24181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mallCaps/>
          <w:sz w:val="18"/>
          <w:szCs w:val="18"/>
        </w:rPr>
        <w:t xml:space="preserve">A </w:t>
      </w:r>
      <w:r w:rsidRPr="00044C4F">
        <w:rPr>
          <w:rFonts w:ascii="Arial" w:hAnsi="Arial" w:cs="Arial"/>
          <w:sz w:val="18"/>
          <w:szCs w:val="18"/>
        </w:rPr>
        <w:t>avaliação com menção de “Desempenho Muito Bom”:</w:t>
      </w:r>
    </w:p>
    <w:p w14:paraId="7896E755" w14:textId="77777777" w:rsidR="00B24181" w:rsidRPr="00044C4F" w:rsidRDefault="00B24181" w:rsidP="00B24181">
      <w:pPr>
        <w:jc w:val="both"/>
        <w:rPr>
          <w:rFonts w:ascii="Arial" w:hAnsi="Arial" w:cs="Arial"/>
          <w:sz w:val="18"/>
          <w:szCs w:val="18"/>
        </w:rPr>
      </w:pPr>
    </w:p>
    <w:p w14:paraId="5035A529" w14:textId="77777777" w:rsidR="00B24181" w:rsidRPr="00044C4F" w:rsidRDefault="000532ED" w:rsidP="006E772A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0ABC664C" wp14:editId="78AD2FF2">
                <wp:simplePos x="0" y="0"/>
                <wp:positionH relativeFrom="column">
                  <wp:posOffset>35560</wp:posOffset>
                </wp:positionH>
                <wp:positionV relativeFrom="paragraph">
                  <wp:posOffset>33655</wp:posOffset>
                </wp:positionV>
                <wp:extent cx="205740" cy="213360"/>
                <wp:effectExtent l="9525" t="6985" r="13335" b="8255"/>
                <wp:wrapNone/>
                <wp:docPr id="6" name="Rectangl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E75FAD1" id="Rectangle 350" o:spid="_x0000_s1026" style="position:absolute;margin-left:2.8pt;margin-top:2.65pt;width:16.2pt;height:16.8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"/>
            </w:pict>
          </mc:Fallback>
        </mc:AlternateContent>
      </w:r>
      <w:r w:rsidR="00BB4D67" w:rsidRPr="00044C4F">
        <w:rPr>
          <w:rFonts w:ascii="Arial" w:hAnsi="Arial" w:cs="Arial"/>
          <w:sz w:val="18"/>
          <w:szCs w:val="18"/>
        </w:rPr>
        <w:t xml:space="preserve">        </w:t>
      </w:r>
      <w:r w:rsidR="00B24181" w:rsidRPr="00044C4F">
        <w:rPr>
          <w:rFonts w:ascii="Arial" w:hAnsi="Arial" w:cs="Arial"/>
          <w:sz w:val="18"/>
          <w:szCs w:val="18"/>
        </w:rPr>
        <w:t xml:space="preserve">  </w:t>
      </w:r>
      <w:r w:rsidR="00B24181" w:rsidRPr="00044C4F">
        <w:rPr>
          <w:rFonts w:ascii="Arial" w:hAnsi="Arial" w:cs="Arial"/>
          <w:b/>
          <w:sz w:val="18"/>
          <w:szCs w:val="18"/>
        </w:rPr>
        <w:t>Foi validada</w:t>
      </w:r>
      <w:r w:rsidR="00B24181" w:rsidRPr="00044C4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ata.</w:t>
      </w:r>
    </w:p>
    <w:p w14:paraId="350DE458" w14:textId="77777777" w:rsidR="00B24181" w:rsidRPr="00044C4F" w:rsidRDefault="000532ED" w:rsidP="00BB4D67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7155BEA" wp14:editId="7973E35D">
                <wp:simplePos x="0" y="0"/>
                <wp:positionH relativeFrom="column">
                  <wp:posOffset>35560</wp:posOffset>
                </wp:positionH>
                <wp:positionV relativeFrom="paragraph">
                  <wp:posOffset>33655</wp:posOffset>
                </wp:positionV>
                <wp:extent cx="205740" cy="213360"/>
                <wp:effectExtent l="9525" t="6985" r="13335" b="8255"/>
                <wp:wrapNone/>
                <wp:docPr id="5" name="Rectangl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885868F" id="Rectangle 351" o:spid="_x0000_s1026" style="position:absolute;margin-left:2.8pt;margin-top:2.65pt;width:16.2pt;height:16.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"/>
            </w:pict>
          </mc:Fallback>
        </mc:AlternateContent>
      </w:r>
      <w:r w:rsidR="00BB4D67" w:rsidRPr="00044C4F">
        <w:rPr>
          <w:rFonts w:ascii="Arial" w:hAnsi="Arial" w:cs="Arial"/>
          <w:sz w:val="18"/>
          <w:szCs w:val="18"/>
        </w:rPr>
        <w:t xml:space="preserve">        </w:t>
      </w:r>
      <w:r w:rsidR="00B24181" w:rsidRPr="00044C4F">
        <w:rPr>
          <w:rFonts w:ascii="Arial" w:hAnsi="Arial" w:cs="Arial"/>
          <w:sz w:val="18"/>
          <w:szCs w:val="18"/>
        </w:rPr>
        <w:t xml:space="preserve"> </w:t>
      </w:r>
      <w:r w:rsidR="00BB4D67" w:rsidRPr="00044C4F">
        <w:rPr>
          <w:rFonts w:ascii="Arial" w:hAnsi="Arial" w:cs="Arial"/>
          <w:sz w:val="18"/>
          <w:szCs w:val="18"/>
        </w:rPr>
        <w:t xml:space="preserve"> </w:t>
      </w:r>
      <w:r w:rsidR="00B24181" w:rsidRPr="00044C4F">
        <w:rPr>
          <w:rFonts w:ascii="Arial" w:hAnsi="Arial" w:cs="Arial"/>
          <w:b/>
          <w:sz w:val="18"/>
          <w:szCs w:val="18"/>
        </w:rPr>
        <w:t>Não foi validada</w:t>
      </w:r>
      <w:r w:rsidR="00B24181" w:rsidRPr="00044C4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ata, de cuja parte relevante se anexa cópia, tendo sido atribuída a menção de “Desempenho ____________________, correspondendo a ________.</w:t>
      </w:r>
    </w:p>
    <w:p w14:paraId="70FDE4A0" w14:textId="77777777" w:rsidR="00B24181" w:rsidRPr="00044C4F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p w14:paraId="5738B41A" w14:textId="77777777" w:rsidR="00BB4D67" w:rsidRPr="00044C4F" w:rsidRDefault="00BB4D67" w:rsidP="00B24181">
      <w:pPr>
        <w:rPr>
          <w:rFonts w:ascii="Arial" w:hAnsi="Arial" w:cs="Arial"/>
          <w:smallCaps/>
          <w:sz w:val="18"/>
          <w:szCs w:val="18"/>
        </w:rPr>
      </w:pPr>
    </w:p>
    <w:p w14:paraId="35622B87" w14:textId="77777777" w:rsidR="00B24181" w:rsidRPr="00044C4F" w:rsidRDefault="00E7200A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8</w:t>
      </w:r>
      <w:r w:rsidR="00B24181" w:rsidRPr="00044C4F">
        <w:rPr>
          <w:rFonts w:ascii="Arial" w:hAnsi="Arial" w:cs="Arial"/>
          <w:b/>
          <w:smallCaps/>
          <w:sz w:val="18"/>
          <w:szCs w:val="18"/>
        </w:rPr>
        <w:t xml:space="preserve">. </w:t>
      </w:r>
      <w:r w:rsidR="006E772A">
        <w:rPr>
          <w:rFonts w:ascii="Arial" w:hAnsi="Arial" w:cs="Arial"/>
          <w:b/>
          <w:smallCaps/>
          <w:sz w:val="18"/>
          <w:szCs w:val="18"/>
        </w:rPr>
        <w:t>Fundamentação da proposta de r</w:t>
      </w:r>
      <w:r w:rsidR="00B24181" w:rsidRPr="00044C4F">
        <w:rPr>
          <w:rFonts w:ascii="Arial" w:hAnsi="Arial" w:cs="Arial"/>
          <w:b/>
          <w:smallCaps/>
          <w:sz w:val="18"/>
          <w:szCs w:val="18"/>
        </w:rPr>
        <w:t>econhecimento do mérito (Desempenho Excelente)</w:t>
      </w:r>
    </w:p>
    <w:p w14:paraId="122CAAF8" w14:textId="77777777" w:rsidR="00B24181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p w14:paraId="56A7A62A" w14:textId="77777777" w:rsidR="006E772A" w:rsidRPr="006E772A" w:rsidRDefault="006E772A" w:rsidP="006E772A">
      <w:pPr>
        <w:spacing w:line="288" w:lineRule="auto"/>
        <w:rPr>
          <w:rFonts w:ascii="Arial" w:hAnsi="Arial" w:cs="Arial"/>
          <w:sz w:val="18"/>
          <w:szCs w:val="18"/>
        </w:rPr>
      </w:pPr>
      <w:r w:rsidRPr="006E772A">
        <w:rPr>
          <w:rFonts w:ascii="Arial" w:hAnsi="Arial" w:cs="Arial"/>
          <w:sz w:val="18"/>
          <w:szCs w:val="18"/>
        </w:rPr>
        <w:t>A proposta será apreciada pelo Conselho Coordenador de Avaliação com a validação da menção de “Desempenho Muito Bom”.</w:t>
      </w:r>
    </w:p>
    <w:p w14:paraId="789E6A54" w14:textId="77777777" w:rsidR="006E772A" w:rsidRDefault="006E772A" w:rsidP="00B24181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6E772A" w:rsidRPr="00044C4F" w14:paraId="643AD930" w14:textId="77777777">
        <w:trPr>
          <w:trHeight w:val="675"/>
        </w:trPr>
        <w:tc>
          <w:tcPr>
            <w:tcW w:w="5000" w:type="pct"/>
          </w:tcPr>
          <w:p w14:paraId="706206E2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AEFB5E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EE3B50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6630C7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69E510" w14:textId="77777777" w:rsidR="006E772A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856C13" w14:textId="77777777" w:rsidR="006E772A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8FD438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CD2E7A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7CD8C3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946D89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0AAFE06" w14:textId="77777777" w:rsidR="006E772A" w:rsidRDefault="006E772A" w:rsidP="00B24181">
      <w:pPr>
        <w:rPr>
          <w:rFonts w:ascii="Arial" w:hAnsi="Arial" w:cs="Arial"/>
          <w:smallCaps/>
          <w:sz w:val="18"/>
          <w:szCs w:val="18"/>
        </w:rPr>
      </w:pPr>
    </w:p>
    <w:p w14:paraId="7AE0021F" w14:textId="77777777" w:rsidR="00B24181" w:rsidRPr="00044C4F" w:rsidRDefault="00B24181" w:rsidP="00AF4BD3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mallCaps/>
          <w:sz w:val="18"/>
          <w:szCs w:val="18"/>
        </w:rPr>
        <w:t>F</w:t>
      </w:r>
      <w:r w:rsidRPr="00044C4F">
        <w:rPr>
          <w:rFonts w:ascii="Arial" w:hAnsi="Arial" w:cs="Arial"/>
          <w:sz w:val="18"/>
          <w:szCs w:val="18"/>
        </w:rPr>
        <w:t>oi reconhecido mérito (Desempenho Excelente) em reunião do Conselho Coordenador da Avaliação realizada em ___/___/_____, com os fundamentos que constam da respetiva ata, de cuja parte relevante se anexa cópia.</w:t>
      </w:r>
    </w:p>
    <w:p w14:paraId="7EBE4636" w14:textId="77777777" w:rsidR="00142A65" w:rsidRPr="00044C4F" w:rsidRDefault="00142A65" w:rsidP="00B24181">
      <w:pPr>
        <w:rPr>
          <w:rFonts w:ascii="Arial" w:hAnsi="Arial" w:cs="Arial"/>
          <w:smallCaps/>
          <w:sz w:val="18"/>
          <w:szCs w:val="18"/>
        </w:rPr>
      </w:pPr>
    </w:p>
    <w:p w14:paraId="649875A2" w14:textId="77777777" w:rsidR="00BB4D67" w:rsidRDefault="00BB4D67" w:rsidP="00B24181">
      <w:pPr>
        <w:rPr>
          <w:rFonts w:ascii="Arial" w:hAnsi="Arial" w:cs="Arial"/>
          <w:smallCaps/>
          <w:sz w:val="18"/>
          <w:szCs w:val="18"/>
        </w:rPr>
      </w:pPr>
    </w:p>
    <w:p w14:paraId="47E5B6F8" w14:textId="77777777" w:rsidR="006E772A" w:rsidRPr="00044C4F" w:rsidRDefault="006E772A" w:rsidP="00B24181">
      <w:pPr>
        <w:rPr>
          <w:rFonts w:ascii="Arial" w:hAnsi="Arial" w:cs="Arial"/>
          <w:smallCaps/>
          <w:sz w:val="18"/>
          <w:szCs w:val="18"/>
        </w:rPr>
      </w:pPr>
    </w:p>
    <w:p w14:paraId="52A9303E" w14:textId="77777777" w:rsidR="00142A65" w:rsidRPr="00044C4F" w:rsidRDefault="00E7200A" w:rsidP="00142A65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9</w:t>
      </w:r>
      <w:r w:rsidR="00142A65" w:rsidRPr="00044C4F">
        <w:rPr>
          <w:rFonts w:ascii="Arial" w:hAnsi="Arial" w:cs="Arial"/>
          <w:b/>
          <w:smallCaps/>
          <w:sz w:val="18"/>
          <w:szCs w:val="18"/>
        </w:rPr>
        <w:t>. Fundamentação da menção de Desempenho Inadequado</w:t>
      </w:r>
    </w:p>
    <w:p w14:paraId="3FACA6CC" w14:textId="77777777" w:rsidR="00142A65" w:rsidRPr="00044C4F" w:rsidRDefault="00142A65" w:rsidP="00142A65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142A65" w:rsidRPr="00044C4F" w14:paraId="2CBCFFD7" w14:textId="77777777" w:rsidTr="00C55353">
        <w:trPr>
          <w:trHeight w:val="675"/>
        </w:trPr>
        <w:tc>
          <w:tcPr>
            <w:tcW w:w="5000" w:type="pct"/>
          </w:tcPr>
          <w:p w14:paraId="5D87A5A4" w14:textId="77777777" w:rsidR="00142A65" w:rsidRPr="00044C4F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  <w:bookmarkStart w:id="1" w:name="_Hlk183101511"/>
          </w:p>
          <w:p w14:paraId="37EA73FF" w14:textId="77777777" w:rsidR="00142A65" w:rsidRPr="00044C4F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70DB4C" w14:textId="77777777" w:rsidR="00142A65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99CE65" w14:textId="77777777" w:rsidR="006E772A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8FE617" w14:textId="77777777" w:rsidR="006E772A" w:rsidRPr="00044C4F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7ABB54" w14:textId="77777777" w:rsidR="00142A65" w:rsidRPr="00044C4F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71371F" w14:textId="77777777" w:rsidR="00142A65" w:rsidRPr="00044C4F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5C5D2D" w14:textId="77777777" w:rsidR="00142A65" w:rsidRPr="00044C4F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6F7B0A" w14:textId="77777777" w:rsidR="00142A65" w:rsidRPr="00044C4F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CFF37F" w14:textId="77777777" w:rsidR="00142A65" w:rsidRPr="00044C4F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14:paraId="69AFB77D" w14:textId="77777777" w:rsidR="00142A65" w:rsidRPr="00044C4F" w:rsidRDefault="00142A65" w:rsidP="00142A65">
      <w:pPr>
        <w:jc w:val="both"/>
        <w:rPr>
          <w:rFonts w:ascii="Arial" w:hAnsi="Arial" w:cs="Arial"/>
          <w:smallCaps/>
          <w:sz w:val="18"/>
          <w:szCs w:val="18"/>
        </w:rPr>
      </w:pPr>
    </w:p>
    <w:p w14:paraId="151F3531" w14:textId="77777777" w:rsidR="00142A65" w:rsidRPr="00044C4F" w:rsidRDefault="00142A65" w:rsidP="00142A65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mallCaps/>
          <w:sz w:val="18"/>
          <w:szCs w:val="18"/>
        </w:rPr>
        <w:t xml:space="preserve">A </w:t>
      </w:r>
      <w:r w:rsidRPr="00044C4F">
        <w:rPr>
          <w:rFonts w:ascii="Arial" w:hAnsi="Arial" w:cs="Arial"/>
          <w:sz w:val="18"/>
          <w:szCs w:val="18"/>
        </w:rPr>
        <w:t>avaliação com menção de “Desempenho Inadequado”:</w:t>
      </w:r>
    </w:p>
    <w:p w14:paraId="69485929" w14:textId="77777777" w:rsidR="00142A65" w:rsidRPr="00044C4F" w:rsidRDefault="000532ED" w:rsidP="00142A65">
      <w:pPr>
        <w:jc w:val="both"/>
        <w:rPr>
          <w:rFonts w:ascii="Arial" w:hAnsi="Arial" w:cs="Arial"/>
          <w:smallCaps/>
          <w:sz w:val="18"/>
          <w:szCs w:val="18"/>
        </w:rPr>
      </w:pPr>
      <w:r w:rsidRPr="00044C4F">
        <w:rPr>
          <w:rFonts w:ascii="Arial" w:hAnsi="Arial" w:cs="Arial"/>
          <w:smallCap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6DE6724D" wp14:editId="3CBBD634">
                <wp:simplePos x="0" y="0"/>
                <wp:positionH relativeFrom="column">
                  <wp:posOffset>35560</wp:posOffset>
                </wp:positionH>
                <wp:positionV relativeFrom="paragraph">
                  <wp:posOffset>172085</wp:posOffset>
                </wp:positionV>
                <wp:extent cx="205740" cy="213360"/>
                <wp:effectExtent l="9525" t="12065" r="13335" b="12700"/>
                <wp:wrapNone/>
                <wp:docPr id="4" name="Rectangl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A541074" id="Rectangle 348" o:spid="_x0000_s1026" style="position:absolute;margin-left:2.8pt;margin-top:13.55pt;width:16.2pt;height:16.8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"/>
            </w:pict>
          </mc:Fallback>
        </mc:AlternateContent>
      </w:r>
    </w:p>
    <w:p w14:paraId="17917B39" w14:textId="77777777" w:rsidR="00142A65" w:rsidRPr="00044C4F" w:rsidRDefault="00BB4D67" w:rsidP="006E772A">
      <w:pPr>
        <w:spacing w:after="240" w:line="340" w:lineRule="atLeast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 xml:space="preserve">          </w:t>
      </w:r>
      <w:r w:rsidR="00142A65" w:rsidRPr="00044C4F">
        <w:rPr>
          <w:rFonts w:ascii="Arial" w:hAnsi="Arial" w:cs="Arial"/>
          <w:b/>
          <w:sz w:val="18"/>
          <w:szCs w:val="18"/>
        </w:rPr>
        <w:t>Foi validada</w:t>
      </w:r>
      <w:r w:rsidR="00142A65" w:rsidRPr="00044C4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ata.</w:t>
      </w:r>
    </w:p>
    <w:p w14:paraId="433100D0" w14:textId="77777777" w:rsidR="00142A65" w:rsidRPr="00044C4F" w:rsidRDefault="000532ED" w:rsidP="007A5F2E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D1567D4" wp14:editId="093CE8D1">
                <wp:simplePos x="0" y="0"/>
                <wp:positionH relativeFrom="column">
                  <wp:posOffset>27940</wp:posOffset>
                </wp:positionH>
                <wp:positionV relativeFrom="paragraph">
                  <wp:posOffset>22860</wp:posOffset>
                </wp:positionV>
                <wp:extent cx="205740" cy="213360"/>
                <wp:effectExtent l="11430" t="6985" r="11430" b="8255"/>
                <wp:wrapNone/>
                <wp:docPr id="3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DF91173" id="Rectangle 349" o:spid="_x0000_s1026" style="position:absolute;margin-left:2.2pt;margin-top:1.8pt;width:16.2pt;height:16.8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EyWIgIAAD0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"/>
            </w:pict>
          </mc:Fallback>
        </mc:AlternateContent>
      </w:r>
      <w:r w:rsidR="00BB4D67" w:rsidRPr="00044C4F">
        <w:rPr>
          <w:rFonts w:ascii="Arial" w:hAnsi="Arial" w:cs="Arial"/>
          <w:b/>
          <w:sz w:val="18"/>
          <w:szCs w:val="18"/>
        </w:rPr>
        <w:t xml:space="preserve">          </w:t>
      </w:r>
      <w:r w:rsidR="00142A65" w:rsidRPr="00044C4F">
        <w:rPr>
          <w:rFonts w:ascii="Arial" w:hAnsi="Arial" w:cs="Arial"/>
          <w:b/>
          <w:sz w:val="18"/>
          <w:szCs w:val="18"/>
        </w:rPr>
        <w:t>Não foi validada</w:t>
      </w:r>
      <w:r w:rsidR="00142A65" w:rsidRPr="00044C4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ata, de cuja parte relevante se anexa cópia, tendo sido atribuída a menção de “Desempenho ____________________, correspondendo a ________.</w:t>
      </w:r>
    </w:p>
    <w:p w14:paraId="49F913DD" w14:textId="77777777" w:rsidR="00142A65" w:rsidRPr="00044C4F" w:rsidRDefault="00142A65" w:rsidP="00142A65">
      <w:pPr>
        <w:rPr>
          <w:rFonts w:ascii="Arial" w:hAnsi="Arial" w:cs="Arial"/>
          <w:b/>
          <w:smallCaps/>
          <w:sz w:val="18"/>
          <w:szCs w:val="18"/>
        </w:rPr>
      </w:pPr>
    </w:p>
    <w:p w14:paraId="737BD921" w14:textId="77777777" w:rsidR="00BB43F8" w:rsidRPr="00044C4F" w:rsidRDefault="00BB43F8" w:rsidP="00B24181">
      <w:pPr>
        <w:rPr>
          <w:rFonts w:ascii="Arial" w:hAnsi="Arial" w:cs="Arial"/>
          <w:b/>
          <w:smallCaps/>
          <w:sz w:val="18"/>
          <w:szCs w:val="18"/>
        </w:rPr>
      </w:pPr>
    </w:p>
    <w:p w14:paraId="7145AAA4" w14:textId="77777777" w:rsidR="00B24181" w:rsidRPr="00044C4F" w:rsidRDefault="00E7200A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10</w:t>
      </w:r>
      <w:r w:rsidR="00B24181" w:rsidRPr="00044C4F">
        <w:rPr>
          <w:rFonts w:ascii="Arial" w:hAnsi="Arial" w:cs="Arial"/>
          <w:b/>
          <w:smallCaps/>
          <w:sz w:val="18"/>
          <w:szCs w:val="18"/>
        </w:rPr>
        <w:t>. Comunicação da avaliação ao avaliado</w:t>
      </w:r>
    </w:p>
    <w:p w14:paraId="18B045E6" w14:textId="77777777" w:rsidR="00B24181" w:rsidRPr="00044C4F" w:rsidRDefault="00B24181" w:rsidP="00B24181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B24181" w:rsidRPr="00044C4F" w14:paraId="06D43C25" w14:textId="77777777" w:rsidTr="007A5F2E">
        <w:trPr>
          <w:trHeight w:val="2730"/>
        </w:trPr>
        <w:tc>
          <w:tcPr>
            <w:tcW w:w="5000" w:type="pct"/>
          </w:tcPr>
          <w:p w14:paraId="3D7646D2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87BDF4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Tomei conhecimento da avaliação em reunião de avaliação realizada em __/__/_____</w:t>
            </w:r>
          </w:p>
          <w:p w14:paraId="5B8F2769" w14:textId="77777777" w:rsidR="00B24181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E7C508" w14:textId="77777777" w:rsidR="006E772A" w:rsidRPr="00044C4F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7E8E3C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O avaliado, ___________________________________________________________________</w:t>
            </w:r>
          </w:p>
          <w:p w14:paraId="152374D5" w14:textId="77777777" w:rsidR="00B24181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45CB7A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9BAE5B" w14:textId="77777777" w:rsidR="006E772A" w:rsidRPr="00044C4F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7CCB40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Observações:</w:t>
            </w:r>
          </w:p>
          <w:p w14:paraId="6D8E2931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CF3FEE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7141124" w14:textId="77777777" w:rsidR="00C60FF4" w:rsidRPr="00044C4F" w:rsidRDefault="00C60FF4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77E2574D" w14:textId="77777777" w:rsidR="00BB4D67" w:rsidRDefault="00BB4D67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413C0FA2" w14:textId="77777777" w:rsidR="006E772A" w:rsidRDefault="006E772A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3830963D" w14:textId="77777777" w:rsidR="006E772A" w:rsidRDefault="006E772A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3B007A93" w14:textId="77777777" w:rsidR="00B24181" w:rsidRPr="00044C4F" w:rsidRDefault="00E7200A" w:rsidP="00B24181">
      <w:pPr>
        <w:ind w:left="360" w:hanging="360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lastRenderedPageBreak/>
        <w:t>11</w:t>
      </w:r>
      <w:r w:rsidR="00B24181" w:rsidRPr="00044C4F">
        <w:rPr>
          <w:rFonts w:ascii="Arial" w:hAnsi="Arial" w:cs="Arial"/>
          <w:b/>
          <w:smallCaps/>
          <w:sz w:val="18"/>
          <w:szCs w:val="18"/>
        </w:rPr>
        <w:t xml:space="preserve">. Diagnóstico de necessidades de formação </w:t>
      </w:r>
    </w:p>
    <w:p w14:paraId="1C6B4022" w14:textId="77777777" w:rsidR="00B24181" w:rsidRPr="00044C4F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3"/>
        <w:gridCol w:w="5155"/>
      </w:tblGrid>
      <w:tr w:rsidR="00B24181" w:rsidRPr="00044C4F" w14:paraId="7FAD8EAF" w14:textId="77777777" w:rsidTr="006E772A">
        <w:trPr>
          <w:trHeight w:val="563"/>
        </w:trPr>
        <w:tc>
          <w:tcPr>
            <w:tcW w:w="2414" w:type="pct"/>
            <w:vAlign w:val="center"/>
          </w:tcPr>
          <w:p w14:paraId="59880CF3" w14:textId="77777777" w:rsidR="00B24181" w:rsidRPr="00044C4F" w:rsidRDefault="00B24181" w:rsidP="00D55C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Áreas a desenvolver</w:t>
            </w:r>
          </w:p>
        </w:tc>
        <w:tc>
          <w:tcPr>
            <w:tcW w:w="2586" w:type="pct"/>
            <w:vAlign w:val="center"/>
          </w:tcPr>
          <w:p w14:paraId="5365B3BF" w14:textId="77777777" w:rsidR="00B24181" w:rsidRPr="00044C4F" w:rsidRDefault="00B24181" w:rsidP="00D55C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Ações de formação profissional a considerar</w:t>
            </w:r>
          </w:p>
        </w:tc>
      </w:tr>
      <w:tr w:rsidR="00B24181" w:rsidRPr="00044C4F" w14:paraId="451763BD" w14:textId="77777777" w:rsidTr="006E772A">
        <w:trPr>
          <w:trHeight w:val="557"/>
        </w:trPr>
        <w:tc>
          <w:tcPr>
            <w:tcW w:w="2414" w:type="pct"/>
          </w:tcPr>
          <w:p w14:paraId="4047C9C8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586" w:type="pct"/>
          </w:tcPr>
          <w:p w14:paraId="1D14E163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  <w:tr w:rsidR="00B24181" w:rsidRPr="00044C4F" w14:paraId="435B6317" w14:textId="77777777" w:rsidTr="006E772A">
        <w:trPr>
          <w:trHeight w:val="564"/>
        </w:trPr>
        <w:tc>
          <w:tcPr>
            <w:tcW w:w="2414" w:type="pct"/>
          </w:tcPr>
          <w:p w14:paraId="2D5A1C28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586" w:type="pct"/>
          </w:tcPr>
          <w:p w14:paraId="74F703D8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  <w:tr w:rsidR="00B24181" w:rsidRPr="00044C4F" w14:paraId="64019F90" w14:textId="77777777" w:rsidTr="006E772A">
        <w:trPr>
          <w:trHeight w:val="544"/>
        </w:trPr>
        <w:tc>
          <w:tcPr>
            <w:tcW w:w="2414" w:type="pct"/>
          </w:tcPr>
          <w:p w14:paraId="23F5394E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586" w:type="pct"/>
          </w:tcPr>
          <w:p w14:paraId="11A437E9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</w:tbl>
    <w:p w14:paraId="2D5340D0" w14:textId="77777777" w:rsidR="00B24181" w:rsidRPr="00044C4F" w:rsidRDefault="00B24181" w:rsidP="00B24181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</w:p>
    <w:p w14:paraId="6DEA3BCF" w14:textId="77777777" w:rsidR="00BB4D67" w:rsidRPr="00044C4F" w:rsidRDefault="00BB4D67" w:rsidP="00B24181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</w:p>
    <w:p w14:paraId="4E0562A5" w14:textId="77777777" w:rsidR="00B24181" w:rsidRPr="00044C4F" w:rsidRDefault="00B24181" w:rsidP="00B24181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</w:t>
      </w:r>
      <w:r w:rsidR="00E7200A" w:rsidRPr="00044C4F">
        <w:rPr>
          <w:rFonts w:ascii="Arial" w:hAnsi="Arial" w:cs="Arial"/>
          <w:b/>
          <w:smallCaps/>
          <w:sz w:val="18"/>
          <w:szCs w:val="18"/>
        </w:rPr>
        <w:t>2</w:t>
      </w:r>
      <w:r w:rsidRPr="00044C4F">
        <w:rPr>
          <w:rFonts w:ascii="Arial" w:hAnsi="Arial" w:cs="Arial"/>
          <w:b/>
          <w:smallCaps/>
          <w:sz w:val="18"/>
          <w:szCs w:val="18"/>
        </w:rPr>
        <w:t>. Expectativas, condições e/ou requisitos de desenvolvimento pessoal e profissional</w:t>
      </w:r>
    </w:p>
    <w:p w14:paraId="3FA623E4" w14:textId="77777777" w:rsidR="00B24181" w:rsidRPr="00044C4F" w:rsidRDefault="00B24181" w:rsidP="00B24181">
      <w:pPr>
        <w:ind w:left="360" w:hanging="360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B24181" w:rsidRPr="00044C4F" w14:paraId="2587050F" w14:textId="77777777" w:rsidTr="00D55C00">
        <w:trPr>
          <w:trHeight w:val="1135"/>
        </w:trPr>
        <w:tc>
          <w:tcPr>
            <w:tcW w:w="5000" w:type="pct"/>
          </w:tcPr>
          <w:p w14:paraId="63BBB466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048D57" w14:textId="77777777" w:rsidR="00B24181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AF05BE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7C1A45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08B782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74EC64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9D7CF7" w14:textId="77777777" w:rsidR="006E772A" w:rsidRPr="00044C4F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CFD1E4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B40094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7D9DB61" w14:textId="77777777" w:rsidR="00B24181" w:rsidRPr="00044C4F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p w14:paraId="0BC1E44B" w14:textId="77777777" w:rsidR="00BB4D67" w:rsidRPr="00044C4F" w:rsidRDefault="00BB4D67" w:rsidP="00B24181">
      <w:pPr>
        <w:rPr>
          <w:rFonts w:ascii="Arial" w:hAnsi="Arial" w:cs="Arial"/>
          <w:smallCaps/>
          <w:sz w:val="18"/>
          <w:szCs w:val="18"/>
        </w:rPr>
      </w:pPr>
    </w:p>
    <w:p w14:paraId="285FD2BC" w14:textId="77777777" w:rsidR="00B24181" w:rsidRPr="00044C4F" w:rsidRDefault="00B24181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</w:t>
      </w:r>
      <w:r w:rsidR="00E7200A" w:rsidRPr="00044C4F">
        <w:rPr>
          <w:rFonts w:ascii="Arial" w:hAnsi="Arial" w:cs="Arial"/>
          <w:b/>
          <w:smallCaps/>
          <w:sz w:val="18"/>
          <w:szCs w:val="18"/>
        </w:rPr>
        <w:t>3</w:t>
      </w:r>
      <w:r w:rsidRPr="00044C4F">
        <w:rPr>
          <w:rFonts w:ascii="Arial" w:hAnsi="Arial" w:cs="Arial"/>
          <w:b/>
          <w:smallCaps/>
          <w:sz w:val="18"/>
          <w:szCs w:val="18"/>
        </w:rPr>
        <w:t>. Homologação/despacho do dirigente máximo do serviço</w:t>
      </w:r>
    </w:p>
    <w:p w14:paraId="7F2446B1" w14:textId="77777777" w:rsidR="00B24181" w:rsidRPr="00044C4F" w:rsidRDefault="00B24181" w:rsidP="00B24181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B24181" w:rsidRPr="00044C4F" w14:paraId="7607FCB8" w14:textId="77777777" w:rsidTr="006E772A">
        <w:trPr>
          <w:trHeight w:val="2687"/>
        </w:trPr>
        <w:tc>
          <w:tcPr>
            <w:tcW w:w="5000" w:type="pct"/>
          </w:tcPr>
          <w:p w14:paraId="2DB8F0AF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F63122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C7AABC" w14:textId="77777777" w:rsidR="00B24181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EDCFC8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48EB31" w14:textId="77777777" w:rsidR="006E772A" w:rsidRPr="00044C4F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73B835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6E710B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F377C8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4703C0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67E39F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Aos ___/___/_____, __________________________________________________</w:t>
            </w:r>
          </w:p>
          <w:p w14:paraId="489422CD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B770E6A" w14:textId="77777777" w:rsidR="00B24181" w:rsidRPr="00044C4F" w:rsidRDefault="00B24181" w:rsidP="00B24181">
      <w:pPr>
        <w:rPr>
          <w:rFonts w:ascii="Arial" w:hAnsi="Arial" w:cs="Arial"/>
          <w:sz w:val="18"/>
          <w:szCs w:val="18"/>
        </w:rPr>
      </w:pPr>
    </w:p>
    <w:p w14:paraId="1170BDD2" w14:textId="77777777" w:rsidR="00BB4D67" w:rsidRDefault="00BB4D67" w:rsidP="00B24181">
      <w:pPr>
        <w:rPr>
          <w:rFonts w:ascii="Arial" w:hAnsi="Arial" w:cs="Arial"/>
          <w:sz w:val="18"/>
          <w:szCs w:val="18"/>
        </w:rPr>
      </w:pPr>
    </w:p>
    <w:p w14:paraId="2D2ED571" w14:textId="77777777" w:rsidR="006E772A" w:rsidRPr="00044C4F" w:rsidRDefault="006E772A" w:rsidP="00B24181">
      <w:pPr>
        <w:rPr>
          <w:rFonts w:ascii="Arial" w:hAnsi="Arial" w:cs="Arial"/>
          <w:sz w:val="18"/>
          <w:szCs w:val="18"/>
        </w:rPr>
      </w:pPr>
    </w:p>
    <w:p w14:paraId="78BF13B5" w14:textId="77777777" w:rsidR="00B24181" w:rsidRPr="00044C4F" w:rsidRDefault="00B24181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</w:t>
      </w:r>
      <w:r w:rsidR="00E7200A" w:rsidRPr="00044C4F">
        <w:rPr>
          <w:rFonts w:ascii="Arial" w:hAnsi="Arial" w:cs="Arial"/>
          <w:b/>
          <w:smallCaps/>
          <w:sz w:val="18"/>
          <w:szCs w:val="18"/>
        </w:rPr>
        <w:t>4</w:t>
      </w:r>
      <w:r w:rsidRPr="00044C4F">
        <w:rPr>
          <w:rFonts w:ascii="Arial" w:hAnsi="Arial" w:cs="Arial"/>
          <w:b/>
          <w:smallCaps/>
          <w:sz w:val="18"/>
          <w:szCs w:val="18"/>
        </w:rPr>
        <w:t>. Conhecimento da avaliação após a homologação/despacho do dirigente máximo do serviço</w:t>
      </w:r>
    </w:p>
    <w:p w14:paraId="556407C8" w14:textId="77777777" w:rsidR="00B24181" w:rsidRPr="00044C4F" w:rsidRDefault="00B24181" w:rsidP="00B24181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B24181" w:rsidRPr="00044C4F" w14:paraId="5789734F" w14:textId="77777777" w:rsidTr="006E772A">
        <w:trPr>
          <w:trHeight w:val="2073"/>
        </w:trPr>
        <w:tc>
          <w:tcPr>
            <w:tcW w:w="5000" w:type="pct"/>
          </w:tcPr>
          <w:p w14:paraId="798B5566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5830C6" w14:textId="77777777" w:rsidR="00B24181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Tomei conhecimento da homologação/despacho do dirigente </w:t>
            </w:r>
            <w:r w:rsidR="00BB4D67" w:rsidRPr="00044C4F">
              <w:rPr>
                <w:rFonts w:ascii="Arial" w:hAnsi="Arial" w:cs="Arial"/>
                <w:sz w:val="18"/>
                <w:szCs w:val="18"/>
              </w:rPr>
              <w:t>máximo</w:t>
            </w:r>
            <w:r w:rsidRPr="00044C4F">
              <w:rPr>
                <w:rFonts w:ascii="Arial" w:hAnsi="Arial" w:cs="Arial"/>
                <w:sz w:val="18"/>
                <w:szCs w:val="18"/>
              </w:rPr>
              <w:t xml:space="preserve"> relativo à minha avaliação em ___/___/_____</w:t>
            </w:r>
          </w:p>
          <w:p w14:paraId="5F540C8C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723100" w14:textId="77777777" w:rsidR="006E772A" w:rsidRPr="00044C4F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CE942E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1797FA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O avaliado, _____________________________________________________________________ </w:t>
            </w:r>
          </w:p>
          <w:p w14:paraId="312E47E9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F198A58" w14:textId="77777777" w:rsidR="00B24181" w:rsidRPr="00044C4F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p w14:paraId="21DD3A59" w14:textId="77777777" w:rsidR="006E772A" w:rsidRDefault="006E772A" w:rsidP="00B24181">
      <w:pPr>
        <w:rPr>
          <w:rFonts w:ascii="Arial" w:hAnsi="Arial" w:cs="Arial"/>
          <w:smallCaps/>
          <w:sz w:val="18"/>
          <w:szCs w:val="18"/>
        </w:rPr>
        <w:sectPr w:rsidR="006E772A" w:rsidSect="005477B2">
          <w:pgSz w:w="11906" w:h="16838"/>
          <w:pgMar w:top="1021" w:right="964" w:bottom="1021" w:left="964" w:header="709" w:footer="709" w:gutter="0"/>
          <w:cols w:space="708"/>
          <w:docGrid w:linePitch="360"/>
        </w:sectPr>
      </w:pPr>
    </w:p>
    <w:p w14:paraId="3F141CC8" w14:textId="77777777" w:rsidR="00BB4D67" w:rsidRPr="00044C4F" w:rsidRDefault="00BB4D67" w:rsidP="00B24181">
      <w:pPr>
        <w:rPr>
          <w:rFonts w:ascii="Arial" w:hAnsi="Arial" w:cs="Arial"/>
          <w:smallCaps/>
          <w:sz w:val="18"/>
          <w:szCs w:val="18"/>
        </w:rPr>
      </w:pPr>
    </w:p>
    <w:p w14:paraId="01A10432" w14:textId="77777777" w:rsidR="00B24181" w:rsidRPr="00044C4F" w:rsidRDefault="00B24181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</w:t>
      </w:r>
      <w:r w:rsidR="00E7200A" w:rsidRPr="00044C4F">
        <w:rPr>
          <w:rFonts w:ascii="Arial" w:hAnsi="Arial" w:cs="Arial"/>
          <w:b/>
          <w:smallCaps/>
          <w:sz w:val="18"/>
          <w:szCs w:val="18"/>
        </w:rPr>
        <w:t>5</w:t>
      </w:r>
      <w:r w:rsidRPr="00044C4F">
        <w:rPr>
          <w:rFonts w:ascii="Arial" w:hAnsi="Arial" w:cs="Arial"/>
          <w:b/>
          <w:smallCaps/>
          <w:sz w:val="18"/>
          <w:szCs w:val="18"/>
        </w:rPr>
        <w:t>. Reclamação / decisão da reclamação</w:t>
      </w:r>
    </w:p>
    <w:p w14:paraId="192A95FC" w14:textId="77777777" w:rsidR="00B24181" w:rsidRPr="00044C4F" w:rsidRDefault="00B24181" w:rsidP="00B24181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3"/>
        <w:gridCol w:w="658"/>
        <w:gridCol w:w="594"/>
        <w:gridCol w:w="5393"/>
      </w:tblGrid>
      <w:tr w:rsidR="00B24181" w:rsidRPr="00044C4F" w14:paraId="71332FB8" w14:textId="77777777" w:rsidTr="006E772A">
        <w:trPr>
          <w:gridAfter w:val="1"/>
          <w:wAfter w:w="2705" w:type="pct"/>
          <w:trHeight w:val="556"/>
        </w:trPr>
        <w:tc>
          <w:tcPr>
            <w:tcW w:w="1667" w:type="pct"/>
            <w:vMerge w:val="restart"/>
            <w:vAlign w:val="center"/>
          </w:tcPr>
          <w:p w14:paraId="11C89149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Foi apresentada reclamação?</w:t>
            </w:r>
          </w:p>
        </w:tc>
        <w:tc>
          <w:tcPr>
            <w:tcW w:w="330" w:type="pct"/>
            <w:vAlign w:val="center"/>
          </w:tcPr>
          <w:p w14:paraId="567A46FE" w14:textId="77777777" w:rsidR="00B24181" w:rsidRPr="00044C4F" w:rsidRDefault="00B24181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Sim</w:t>
            </w:r>
          </w:p>
        </w:tc>
        <w:tc>
          <w:tcPr>
            <w:tcW w:w="298" w:type="pct"/>
            <w:vAlign w:val="center"/>
          </w:tcPr>
          <w:p w14:paraId="2C025993" w14:textId="77777777" w:rsidR="00B24181" w:rsidRPr="00044C4F" w:rsidRDefault="00B24181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</w:tr>
      <w:tr w:rsidR="00B24181" w:rsidRPr="00044C4F" w14:paraId="0A53C21B" w14:textId="77777777" w:rsidTr="006E772A">
        <w:trPr>
          <w:gridAfter w:val="1"/>
          <w:wAfter w:w="2705" w:type="pct"/>
          <w:trHeight w:val="502"/>
        </w:trPr>
        <w:tc>
          <w:tcPr>
            <w:tcW w:w="1667" w:type="pct"/>
            <w:vMerge/>
            <w:vAlign w:val="center"/>
          </w:tcPr>
          <w:p w14:paraId="53BAA572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14:paraId="3A69ED24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0CBB590B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4181" w:rsidRPr="00044C4F" w14:paraId="752FCE2F" w14:textId="77777777" w:rsidTr="00D55C00">
        <w:tc>
          <w:tcPr>
            <w:tcW w:w="5000" w:type="pct"/>
            <w:gridSpan w:val="4"/>
            <w:vAlign w:val="center"/>
          </w:tcPr>
          <w:p w14:paraId="4A4A47BF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Decisão da reclamação</w:t>
            </w:r>
          </w:p>
          <w:p w14:paraId="1EAF3E3C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F34117" w14:textId="77777777" w:rsidR="00B24181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14D928" w14:textId="77777777" w:rsidR="006E772A" w:rsidRDefault="006E772A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DBD083" w14:textId="77777777" w:rsidR="006E772A" w:rsidRPr="00044C4F" w:rsidRDefault="006E772A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3DB0A88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05C58E" w14:textId="77777777" w:rsidR="00B24181" w:rsidRPr="00044C4F" w:rsidRDefault="00B24181" w:rsidP="00B24181">
      <w:pPr>
        <w:rPr>
          <w:rFonts w:ascii="Arial" w:hAnsi="Arial" w:cs="Arial"/>
          <w:sz w:val="18"/>
          <w:szCs w:val="18"/>
        </w:rPr>
      </w:pPr>
    </w:p>
    <w:p w14:paraId="6678A263" w14:textId="77777777" w:rsidR="00BB4D67" w:rsidRPr="00044C4F" w:rsidRDefault="00BB4D67" w:rsidP="00B24181">
      <w:pPr>
        <w:rPr>
          <w:rFonts w:ascii="Arial" w:hAnsi="Arial" w:cs="Arial"/>
          <w:sz w:val="18"/>
          <w:szCs w:val="18"/>
        </w:rPr>
      </w:pPr>
    </w:p>
    <w:p w14:paraId="3CFAACF2" w14:textId="77777777" w:rsidR="00B24181" w:rsidRPr="00044C4F" w:rsidRDefault="00B24181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</w:t>
      </w:r>
      <w:r w:rsidR="00E7200A" w:rsidRPr="00044C4F">
        <w:rPr>
          <w:rFonts w:ascii="Arial" w:hAnsi="Arial" w:cs="Arial"/>
          <w:b/>
          <w:smallCaps/>
          <w:sz w:val="18"/>
          <w:szCs w:val="18"/>
        </w:rPr>
        <w:t>6</w:t>
      </w:r>
      <w:r w:rsidRPr="00044C4F">
        <w:rPr>
          <w:rFonts w:ascii="Arial" w:hAnsi="Arial" w:cs="Arial"/>
          <w:b/>
          <w:smallCaps/>
          <w:sz w:val="18"/>
          <w:szCs w:val="18"/>
        </w:rPr>
        <w:t>. Recurso hierárquico / tutelar</w:t>
      </w:r>
    </w:p>
    <w:p w14:paraId="77C998DA" w14:textId="77777777" w:rsidR="00B24181" w:rsidRPr="00044C4F" w:rsidRDefault="00B24181" w:rsidP="00B24181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3"/>
        <w:gridCol w:w="658"/>
        <w:gridCol w:w="594"/>
        <w:gridCol w:w="5393"/>
      </w:tblGrid>
      <w:tr w:rsidR="00B24181" w:rsidRPr="00044C4F" w14:paraId="466A379E" w14:textId="77777777" w:rsidTr="006E772A">
        <w:trPr>
          <w:gridAfter w:val="1"/>
          <w:wAfter w:w="2705" w:type="pct"/>
          <w:trHeight w:val="454"/>
        </w:trPr>
        <w:tc>
          <w:tcPr>
            <w:tcW w:w="1667" w:type="pct"/>
            <w:vMerge w:val="restart"/>
            <w:vAlign w:val="center"/>
          </w:tcPr>
          <w:p w14:paraId="0BF9D457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Foi apresentado recurso hierárquico / tutelar?</w:t>
            </w:r>
          </w:p>
        </w:tc>
        <w:tc>
          <w:tcPr>
            <w:tcW w:w="330" w:type="pct"/>
            <w:vAlign w:val="center"/>
          </w:tcPr>
          <w:p w14:paraId="0A53CBE0" w14:textId="77777777" w:rsidR="00B24181" w:rsidRPr="00044C4F" w:rsidRDefault="00B24181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Sim</w:t>
            </w:r>
          </w:p>
        </w:tc>
        <w:tc>
          <w:tcPr>
            <w:tcW w:w="298" w:type="pct"/>
            <w:vAlign w:val="center"/>
          </w:tcPr>
          <w:p w14:paraId="4BC101AD" w14:textId="77777777" w:rsidR="00B24181" w:rsidRPr="00044C4F" w:rsidRDefault="00B24181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</w:tr>
      <w:tr w:rsidR="00B24181" w:rsidRPr="00044C4F" w14:paraId="0279E96A" w14:textId="77777777" w:rsidTr="006E772A">
        <w:trPr>
          <w:gridAfter w:val="1"/>
          <w:wAfter w:w="2705" w:type="pct"/>
          <w:trHeight w:val="656"/>
        </w:trPr>
        <w:tc>
          <w:tcPr>
            <w:tcW w:w="1667" w:type="pct"/>
            <w:vMerge/>
            <w:vAlign w:val="center"/>
          </w:tcPr>
          <w:p w14:paraId="73E48635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14:paraId="20FD88FB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397CC40D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4181" w:rsidRPr="00044C4F" w14:paraId="59F4408E" w14:textId="77777777" w:rsidTr="00D55C00">
        <w:tc>
          <w:tcPr>
            <w:tcW w:w="5000" w:type="pct"/>
            <w:gridSpan w:val="4"/>
            <w:vAlign w:val="center"/>
          </w:tcPr>
          <w:p w14:paraId="19FC2DF3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Decisão do recurso hierárquico / tutelar</w:t>
            </w:r>
          </w:p>
          <w:p w14:paraId="7A7B7DB8" w14:textId="77777777" w:rsidR="00B24181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E9306C2" w14:textId="77777777" w:rsidR="006E772A" w:rsidRDefault="006E772A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7737B1" w14:textId="77777777" w:rsidR="006E772A" w:rsidRDefault="006E772A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A0347B" w14:textId="77777777" w:rsidR="006E772A" w:rsidRPr="00044C4F" w:rsidRDefault="006E772A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0A087B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5D7AAE" w14:textId="77777777" w:rsidR="00C60FF4" w:rsidRPr="00044C4F" w:rsidRDefault="00C60FF4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3F3818B0" w14:textId="77777777" w:rsidR="00BB4D67" w:rsidRPr="00044C4F" w:rsidRDefault="00BB4D67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6617E99B" w14:textId="77777777" w:rsidR="00BB43F8" w:rsidRPr="00044C4F" w:rsidRDefault="00BB43F8" w:rsidP="00BB43F8">
      <w:pPr>
        <w:ind w:left="360" w:hanging="360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</w:t>
      </w:r>
      <w:r w:rsidR="00E7200A" w:rsidRPr="00044C4F">
        <w:rPr>
          <w:rFonts w:ascii="Arial" w:hAnsi="Arial" w:cs="Arial"/>
          <w:b/>
          <w:smallCaps/>
          <w:sz w:val="18"/>
          <w:szCs w:val="18"/>
        </w:rPr>
        <w:t>7</w:t>
      </w:r>
      <w:r w:rsidRPr="00044C4F">
        <w:rPr>
          <w:rFonts w:ascii="Arial" w:hAnsi="Arial" w:cs="Arial"/>
          <w:b/>
          <w:smallCaps/>
          <w:sz w:val="18"/>
          <w:szCs w:val="18"/>
        </w:rPr>
        <w:t>. Justificação da não realização de avaliação nos termos do n.º 5 do artigo 42.º</w:t>
      </w:r>
    </w:p>
    <w:p w14:paraId="3E69DF10" w14:textId="77777777" w:rsidR="00BB43F8" w:rsidRPr="00044C4F" w:rsidRDefault="00BB43F8" w:rsidP="00BB43F8">
      <w:pPr>
        <w:ind w:left="360" w:hanging="360"/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BB43F8" w:rsidRPr="00044C4F" w14:paraId="712EFAF0" w14:textId="77777777" w:rsidTr="00C55353">
        <w:trPr>
          <w:trHeight w:val="839"/>
        </w:trPr>
        <w:tc>
          <w:tcPr>
            <w:tcW w:w="5000" w:type="pct"/>
          </w:tcPr>
          <w:p w14:paraId="7E9F3709" w14:textId="77777777" w:rsidR="00BB43F8" w:rsidRPr="00044C4F" w:rsidRDefault="00BB43F8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0F4663" w14:textId="77777777" w:rsidR="00BB43F8" w:rsidRPr="00044C4F" w:rsidRDefault="00BB43F8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0C1005" w14:textId="77777777" w:rsidR="00BB43F8" w:rsidRDefault="00BB43F8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CF514D" w14:textId="77777777" w:rsidR="006E772A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6EEDBC" w14:textId="77777777" w:rsidR="006E772A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A31B63" w14:textId="77777777" w:rsidR="006E772A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5E99DB" w14:textId="77777777" w:rsidR="006E772A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4127D2" w14:textId="77777777" w:rsidR="006E772A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A18526" w14:textId="77777777" w:rsidR="006E772A" w:rsidRPr="00044C4F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7DBED3" w14:textId="77777777" w:rsidR="00BB43F8" w:rsidRPr="00044C4F" w:rsidRDefault="00BB43F8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0E6B17" w14:textId="77777777" w:rsidR="00BB43F8" w:rsidRPr="00044C4F" w:rsidRDefault="00BB43F8" w:rsidP="00C5535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25DC21F" w14:textId="77777777" w:rsidR="00BB43F8" w:rsidRPr="00044C4F" w:rsidRDefault="00BB43F8" w:rsidP="00BB43F8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Obs. Campo para inscrição dos motivos impeditivos da realização da avaliação do desempenho</w:t>
      </w:r>
    </w:p>
    <w:p w14:paraId="51ECFFB2" w14:textId="77777777" w:rsidR="006E772A" w:rsidRDefault="006E772A" w:rsidP="00BB43F8">
      <w:pPr>
        <w:rPr>
          <w:rFonts w:ascii="Arial" w:hAnsi="Arial" w:cs="Arial"/>
          <w:smallCaps/>
          <w:sz w:val="18"/>
          <w:szCs w:val="18"/>
        </w:rPr>
      </w:pPr>
    </w:p>
    <w:p w14:paraId="0C1A20BD" w14:textId="77777777" w:rsidR="006E772A" w:rsidRDefault="006E772A" w:rsidP="00BB43F8">
      <w:pPr>
        <w:rPr>
          <w:rFonts w:ascii="Arial" w:hAnsi="Arial" w:cs="Arial"/>
          <w:smallCaps/>
          <w:sz w:val="18"/>
          <w:szCs w:val="18"/>
        </w:rPr>
      </w:pPr>
    </w:p>
    <w:p w14:paraId="6166BAAA" w14:textId="77777777" w:rsidR="00BB43F8" w:rsidRPr="00044C4F" w:rsidRDefault="000532ED" w:rsidP="00BB43F8">
      <w:pPr>
        <w:rPr>
          <w:rFonts w:ascii="Arial" w:hAnsi="Arial" w:cs="Arial"/>
          <w:smallCaps/>
          <w:sz w:val="18"/>
          <w:szCs w:val="18"/>
        </w:rPr>
      </w:pPr>
      <w:r w:rsidRPr="00044C4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00BC4144" wp14:editId="51208F0A">
                <wp:simplePos x="0" y="0"/>
                <wp:positionH relativeFrom="column">
                  <wp:posOffset>3779520</wp:posOffset>
                </wp:positionH>
                <wp:positionV relativeFrom="paragraph">
                  <wp:posOffset>63500</wp:posOffset>
                </wp:positionV>
                <wp:extent cx="247650" cy="228600"/>
                <wp:effectExtent l="0" t="0" r="19050" b="19050"/>
                <wp:wrapNone/>
                <wp:docPr id="2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41ADD" w14:textId="77777777" w:rsidR="00EE3595" w:rsidRDefault="00EE3595" w:rsidP="00EE35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EB9C385" id="Rectangle 97" o:spid="_x0000_s1027" style="position:absolute;margin-left:297.6pt;margin-top:5pt;width:19.5pt;height:18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">
                <v:textbox>
                  <w:txbxContent>
                    <w:p w14:paraId="52C70311" w14:textId="1FB3926F" w:rsidR="00EE3595" w:rsidRDefault="00EE3595" w:rsidP="00EE359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D13FAF4" w14:textId="77777777" w:rsidR="00BB43F8" w:rsidRPr="00044C4F" w:rsidRDefault="00BB43F8" w:rsidP="00BB43F8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 xml:space="preserve">Relevância para efeitos da respetiva carreira, da última avaliação obtida </w:t>
      </w:r>
    </w:p>
    <w:p w14:paraId="428F2B65" w14:textId="77777777" w:rsidR="006E772A" w:rsidRDefault="006E772A" w:rsidP="00BB43F8">
      <w:pPr>
        <w:rPr>
          <w:rFonts w:ascii="Arial" w:hAnsi="Arial" w:cs="Arial"/>
          <w:sz w:val="18"/>
          <w:szCs w:val="18"/>
        </w:rPr>
      </w:pPr>
    </w:p>
    <w:p w14:paraId="0980A9D8" w14:textId="77777777" w:rsidR="006E772A" w:rsidRDefault="006E772A" w:rsidP="00BB43F8">
      <w:pPr>
        <w:rPr>
          <w:rFonts w:ascii="Arial" w:hAnsi="Arial" w:cs="Arial"/>
          <w:sz w:val="18"/>
          <w:szCs w:val="18"/>
        </w:rPr>
      </w:pPr>
    </w:p>
    <w:p w14:paraId="28008961" w14:textId="77777777" w:rsidR="00BB43F8" w:rsidRPr="00044C4F" w:rsidRDefault="000532ED" w:rsidP="00BB43F8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691C5B75" wp14:editId="7FED8139">
                <wp:simplePos x="0" y="0"/>
                <wp:positionH relativeFrom="column">
                  <wp:posOffset>2015490</wp:posOffset>
                </wp:positionH>
                <wp:positionV relativeFrom="paragraph">
                  <wp:posOffset>65405</wp:posOffset>
                </wp:positionV>
                <wp:extent cx="247650" cy="228600"/>
                <wp:effectExtent l="8255" t="8255" r="10795" b="10795"/>
                <wp:wrapNone/>
                <wp:docPr id="1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4CB26C4" id="Rectangle 98" o:spid="_x0000_s1026" style="position:absolute;margin-left:158.7pt;margin-top:5.15pt;width:19.5pt;height:18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"/>
            </w:pict>
          </mc:Fallback>
        </mc:AlternateContent>
      </w:r>
    </w:p>
    <w:p w14:paraId="37A313C6" w14:textId="77777777" w:rsidR="00BB43F8" w:rsidRPr="00044C4F" w:rsidRDefault="00BB43F8" w:rsidP="00BB43F8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 xml:space="preserve">Foi avaliado por ponderação curricular </w:t>
      </w:r>
    </w:p>
    <w:p w14:paraId="063A5BFD" w14:textId="77777777" w:rsidR="00BB43F8" w:rsidRPr="00044C4F" w:rsidRDefault="00BB43F8" w:rsidP="00BB43F8">
      <w:pPr>
        <w:jc w:val="both"/>
        <w:rPr>
          <w:rFonts w:ascii="Arial" w:hAnsi="Arial" w:cs="Arial"/>
          <w:sz w:val="18"/>
          <w:szCs w:val="18"/>
        </w:rPr>
      </w:pPr>
    </w:p>
    <w:p w14:paraId="07E7B036" w14:textId="77777777" w:rsidR="00BB43F8" w:rsidRPr="00044C4F" w:rsidRDefault="00BB43F8" w:rsidP="00BB43F8">
      <w:pPr>
        <w:rPr>
          <w:rFonts w:ascii="Arial" w:hAnsi="Arial" w:cs="Arial"/>
          <w:sz w:val="18"/>
          <w:szCs w:val="18"/>
        </w:rPr>
      </w:pPr>
    </w:p>
    <w:p w14:paraId="5E5FBD0A" w14:textId="168E5052" w:rsidR="00BB43F8" w:rsidRPr="00044C4F" w:rsidRDefault="00BB43F8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sectPr w:rsidR="00BB43F8" w:rsidRPr="00044C4F" w:rsidSect="005477B2">
      <w:pgSz w:w="11906" w:h="16838"/>
      <w:pgMar w:top="1021" w:right="964" w:bottom="102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36953" w14:textId="77777777" w:rsidR="00884BEB" w:rsidRDefault="00884BEB">
      <w:r>
        <w:separator/>
      </w:r>
    </w:p>
  </w:endnote>
  <w:endnote w:type="continuationSeparator" w:id="0">
    <w:p w14:paraId="6CB11A37" w14:textId="77777777" w:rsidR="00884BEB" w:rsidRDefault="00884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rmal">
    <w:altName w:val="Times New Roman"/>
    <w:panose1 w:val="00000000000000000000"/>
    <w:charset w:val="00"/>
    <w:family w:val="roman"/>
    <w:notTrueType/>
    <w:pitch w:val="default"/>
    <w:sig w:usb0="06079CD3" w:usb1="00009716" w:usb2="00000000" w:usb3="00000000" w:csb0="00000001" w:csb1="009E370C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CD0D5" w14:textId="77777777" w:rsidR="00C60FF4" w:rsidRDefault="00C60FF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3842D48" w14:textId="77777777" w:rsidR="00C60FF4" w:rsidRDefault="00C60FF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3561F" w14:textId="77777777" w:rsidR="00C60FF4" w:rsidRDefault="00C60FF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A34C1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599BA99E" w14:textId="77777777" w:rsidR="00C60FF4" w:rsidRDefault="00C60FF4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46AFC" w14:textId="77777777" w:rsidR="00C60FF4" w:rsidRDefault="00C60FF4" w:rsidP="00B2727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B392A7A" w14:textId="77777777" w:rsidR="00C60FF4" w:rsidRDefault="00C60FF4" w:rsidP="00C60FF4">
    <w:pPr>
      <w:pStyle w:val="Rodap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C806D" w14:textId="77777777" w:rsidR="00B27275" w:rsidRDefault="00B27275" w:rsidP="00444C5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A34C1">
      <w:rPr>
        <w:rStyle w:val="Nmerodepgina"/>
        <w:noProof/>
      </w:rPr>
      <w:t>12</w:t>
    </w:r>
    <w:r>
      <w:rPr>
        <w:rStyle w:val="Nmerodepgina"/>
      </w:rPr>
      <w:fldChar w:fldCharType="end"/>
    </w:r>
  </w:p>
  <w:p w14:paraId="59878E9E" w14:textId="77777777" w:rsidR="00C60FF4" w:rsidRDefault="00C60FF4" w:rsidP="00C60FF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E833F0" w14:textId="77777777" w:rsidR="00884BEB" w:rsidRDefault="00884BEB">
      <w:r>
        <w:separator/>
      </w:r>
    </w:p>
  </w:footnote>
  <w:footnote w:type="continuationSeparator" w:id="0">
    <w:p w14:paraId="0A876D8E" w14:textId="77777777" w:rsidR="00884BEB" w:rsidRDefault="00884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AACB7" w14:textId="77777777" w:rsidR="00C60FF4" w:rsidRPr="003A7146" w:rsidRDefault="00C60FF4" w:rsidP="003A7146">
    <w:pPr>
      <w:pStyle w:val="Cabealho"/>
      <w:rPr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455736097" o:spid="_x0000_i1067" type="#_x0000_t75" style="width:8.85pt;height:8.85pt;visibility:visible;mso-wrap-style:square" o:bullet="t">
        <v:imagedata r:id="rId1" o:title=""/>
      </v:shape>
    </w:pict>
  </w:numPicBullet>
  <w:abstractNum w:abstractNumId="0" w15:restartNumberingAfterBreak="0">
    <w:nsid w:val="02C85529"/>
    <w:multiLevelType w:val="hybridMultilevel"/>
    <w:tmpl w:val="E3C45F28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5D84E82"/>
    <w:multiLevelType w:val="hybridMultilevel"/>
    <w:tmpl w:val="441C655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2D74AE"/>
    <w:multiLevelType w:val="hybridMultilevel"/>
    <w:tmpl w:val="97A8A788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1509CE"/>
    <w:multiLevelType w:val="hybridMultilevel"/>
    <w:tmpl w:val="74CEA5A6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A370F03"/>
    <w:multiLevelType w:val="multilevel"/>
    <w:tmpl w:val="08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DB2245C"/>
    <w:multiLevelType w:val="hybridMultilevel"/>
    <w:tmpl w:val="2EE80796"/>
    <w:lvl w:ilvl="0" w:tplc="AD646A5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F3068CD"/>
    <w:multiLevelType w:val="hybridMultilevel"/>
    <w:tmpl w:val="F5B6DC82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A1562F"/>
    <w:multiLevelType w:val="multilevel"/>
    <w:tmpl w:val="621C27B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0DA22EC"/>
    <w:multiLevelType w:val="hybridMultilevel"/>
    <w:tmpl w:val="535454B0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144B242B"/>
    <w:multiLevelType w:val="multilevel"/>
    <w:tmpl w:val="64965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17C80DA1"/>
    <w:multiLevelType w:val="multilevel"/>
    <w:tmpl w:val="2618E0C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D7E2C0C"/>
    <w:multiLevelType w:val="hybridMultilevel"/>
    <w:tmpl w:val="ECCAAC0C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E961CC1"/>
    <w:multiLevelType w:val="hybridMultilevel"/>
    <w:tmpl w:val="23F284CC"/>
    <w:lvl w:ilvl="0" w:tplc="A040610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D15E55"/>
    <w:multiLevelType w:val="hybridMultilevel"/>
    <w:tmpl w:val="97E00C0E"/>
    <w:lvl w:ilvl="0" w:tplc="0A581EAE">
      <w:start w:val="1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20DF4A83"/>
    <w:multiLevelType w:val="hybridMultilevel"/>
    <w:tmpl w:val="8ADC91A4"/>
    <w:lvl w:ilvl="0" w:tplc="08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763FB9"/>
    <w:multiLevelType w:val="hybridMultilevel"/>
    <w:tmpl w:val="02F6EB6A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25C22FB8"/>
    <w:multiLevelType w:val="hybridMultilevel"/>
    <w:tmpl w:val="B824AF6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27DB3F65"/>
    <w:multiLevelType w:val="hybridMultilevel"/>
    <w:tmpl w:val="5B74EAA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282C6C83"/>
    <w:multiLevelType w:val="hybridMultilevel"/>
    <w:tmpl w:val="757EE9F4"/>
    <w:lvl w:ilvl="0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E3489A"/>
    <w:multiLevelType w:val="hybridMultilevel"/>
    <w:tmpl w:val="432C7D1C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E04B02"/>
    <w:multiLevelType w:val="hybridMultilevel"/>
    <w:tmpl w:val="5B24EDD6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175A35"/>
    <w:multiLevelType w:val="hybridMultilevel"/>
    <w:tmpl w:val="431CDBA8"/>
    <w:lvl w:ilvl="0" w:tplc="081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4302E7"/>
    <w:multiLevelType w:val="hybridMultilevel"/>
    <w:tmpl w:val="7F94EB82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32854447"/>
    <w:multiLevelType w:val="multilevel"/>
    <w:tmpl w:val="E6D40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33515AAC"/>
    <w:multiLevelType w:val="hybridMultilevel"/>
    <w:tmpl w:val="E1E8FEC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BE27ED8"/>
    <w:multiLevelType w:val="multilevel"/>
    <w:tmpl w:val="E4285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6" w15:restartNumberingAfterBreak="0">
    <w:nsid w:val="3F527B8E"/>
    <w:multiLevelType w:val="hybridMultilevel"/>
    <w:tmpl w:val="3D6A552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3F753D0E"/>
    <w:multiLevelType w:val="hybridMultilevel"/>
    <w:tmpl w:val="0D70EE30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F314C4"/>
    <w:multiLevelType w:val="hybridMultilevel"/>
    <w:tmpl w:val="2A880FFA"/>
    <w:lvl w:ilvl="0" w:tplc="6938E1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3097C3C"/>
    <w:multiLevelType w:val="hybridMultilevel"/>
    <w:tmpl w:val="45F67D5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845B26">
      <w:start w:val="1"/>
      <w:numFmt w:val="lowerLetter"/>
      <w:lvlText w:val="%2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AD646A5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3FA1C8E"/>
    <w:multiLevelType w:val="hybridMultilevel"/>
    <w:tmpl w:val="4286A50C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1" w15:restartNumberingAfterBreak="0">
    <w:nsid w:val="44651722"/>
    <w:multiLevelType w:val="hybridMultilevel"/>
    <w:tmpl w:val="28E2D312"/>
    <w:lvl w:ilvl="0" w:tplc="1B607F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B45B35"/>
    <w:multiLevelType w:val="multilevel"/>
    <w:tmpl w:val="08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3" w15:restartNumberingAfterBreak="0">
    <w:nsid w:val="488A1EF0"/>
    <w:multiLevelType w:val="hybridMultilevel"/>
    <w:tmpl w:val="84AEB108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8C7307A"/>
    <w:multiLevelType w:val="hybridMultilevel"/>
    <w:tmpl w:val="FBBE4868"/>
    <w:lvl w:ilvl="0" w:tplc="49FEE7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6F38EA"/>
    <w:multiLevelType w:val="multilevel"/>
    <w:tmpl w:val="B52E5C9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4AC156F"/>
    <w:multiLevelType w:val="hybridMultilevel"/>
    <w:tmpl w:val="C546B3CC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65827AE"/>
    <w:multiLevelType w:val="multilevel"/>
    <w:tmpl w:val="69626D2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C486DAB"/>
    <w:multiLevelType w:val="hybridMultilevel"/>
    <w:tmpl w:val="77429286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FBF61AC"/>
    <w:multiLevelType w:val="hybridMultilevel"/>
    <w:tmpl w:val="935E0BA6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0" w15:restartNumberingAfterBreak="0">
    <w:nsid w:val="65F70F18"/>
    <w:multiLevelType w:val="hybridMultilevel"/>
    <w:tmpl w:val="E112199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65E6228"/>
    <w:multiLevelType w:val="hybridMultilevel"/>
    <w:tmpl w:val="3D7C321A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AC3149C"/>
    <w:multiLevelType w:val="hybridMultilevel"/>
    <w:tmpl w:val="969A106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3" w15:restartNumberingAfterBreak="0">
    <w:nsid w:val="6DF76AEB"/>
    <w:multiLevelType w:val="hybridMultilevel"/>
    <w:tmpl w:val="FBBAB938"/>
    <w:lvl w:ilvl="0" w:tplc="24CAD028">
      <w:start w:val="1"/>
      <w:numFmt w:val="bullet"/>
      <w:lvlText w:val=""/>
      <w:lvlJc w:val="left"/>
      <w:pPr>
        <w:tabs>
          <w:tab w:val="num" w:pos="173"/>
        </w:tabs>
        <w:ind w:left="173" w:hanging="17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44" w15:restartNumberingAfterBreak="0">
    <w:nsid w:val="6FFA1424"/>
    <w:multiLevelType w:val="hybridMultilevel"/>
    <w:tmpl w:val="9C0CF9A8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5" w15:restartNumberingAfterBreak="0">
    <w:nsid w:val="75CF6956"/>
    <w:multiLevelType w:val="hybridMultilevel"/>
    <w:tmpl w:val="B48E51A2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3"/>
  </w:num>
  <w:num w:numId="4">
    <w:abstractNumId w:val="11"/>
  </w:num>
  <w:num w:numId="5">
    <w:abstractNumId w:val="33"/>
  </w:num>
  <w:num w:numId="6">
    <w:abstractNumId w:val="10"/>
  </w:num>
  <w:num w:numId="7">
    <w:abstractNumId w:val="35"/>
  </w:num>
  <w:num w:numId="8">
    <w:abstractNumId w:val="21"/>
  </w:num>
  <w:num w:numId="9">
    <w:abstractNumId w:val="25"/>
  </w:num>
  <w:num w:numId="10">
    <w:abstractNumId w:val="17"/>
  </w:num>
  <w:num w:numId="11">
    <w:abstractNumId w:val="2"/>
  </w:num>
  <w:num w:numId="12">
    <w:abstractNumId w:val="30"/>
  </w:num>
  <w:num w:numId="13">
    <w:abstractNumId w:val="0"/>
  </w:num>
  <w:num w:numId="14">
    <w:abstractNumId w:val="26"/>
  </w:num>
  <w:num w:numId="15">
    <w:abstractNumId w:val="15"/>
  </w:num>
  <w:num w:numId="16">
    <w:abstractNumId w:val="42"/>
  </w:num>
  <w:num w:numId="17">
    <w:abstractNumId w:val="22"/>
  </w:num>
  <w:num w:numId="18">
    <w:abstractNumId w:val="44"/>
  </w:num>
  <w:num w:numId="19">
    <w:abstractNumId w:val="8"/>
  </w:num>
  <w:num w:numId="20">
    <w:abstractNumId w:val="43"/>
  </w:num>
  <w:num w:numId="21">
    <w:abstractNumId w:val="16"/>
  </w:num>
  <w:num w:numId="22">
    <w:abstractNumId w:val="36"/>
  </w:num>
  <w:num w:numId="23">
    <w:abstractNumId w:val="40"/>
  </w:num>
  <w:num w:numId="24">
    <w:abstractNumId w:val="1"/>
  </w:num>
  <w:num w:numId="25">
    <w:abstractNumId w:val="45"/>
  </w:num>
  <w:num w:numId="26">
    <w:abstractNumId w:val="39"/>
  </w:num>
  <w:num w:numId="27">
    <w:abstractNumId w:val="38"/>
  </w:num>
  <w:num w:numId="28">
    <w:abstractNumId w:val="6"/>
  </w:num>
  <w:num w:numId="29">
    <w:abstractNumId w:val="41"/>
  </w:num>
  <w:num w:numId="30">
    <w:abstractNumId w:val="20"/>
  </w:num>
  <w:num w:numId="31">
    <w:abstractNumId w:val="31"/>
  </w:num>
  <w:num w:numId="32">
    <w:abstractNumId w:val="34"/>
  </w:num>
  <w:num w:numId="33">
    <w:abstractNumId w:val="14"/>
  </w:num>
  <w:num w:numId="34">
    <w:abstractNumId w:val="24"/>
  </w:num>
  <w:num w:numId="35">
    <w:abstractNumId w:val="28"/>
  </w:num>
  <w:num w:numId="36">
    <w:abstractNumId w:val="13"/>
  </w:num>
  <w:num w:numId="37">
    <w:abstractNumId w:val="9"/>
  </w:num>
  <w:num w:numId="38">
    <w:abstractNumId w:val="23"/>
  </w:num>
  <w:num w:numId="39">
    <w:abstractNumId w:val="32"/>
  </w:num>
  <w:num w:numId="40">
    <w:abstractNumId w:val="4"/>
  </w:num>
  <w:num w:numId="41">
    <w:abstractNumId w:val="7"/>
  </w:num>
  <w:num w:numId="42">
    <w:abstractNumId w:val="37"/>
  </w:num>
  <w:num w:numId="43">
    <w:abstractNumId w:val="29"/>
  </w:num>
  <w:num w:numId="44">
    <w:abstractNumId w:val="5"/>
  </w:num>
  <w:num w:numId="45">
    <w:abstractNumId w:val="19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B3"/>
    <w:rsid w:val="00001409"/>
    <w:rsid w:val="00003EDC"/>
    <w:rsid w:val="000049F7"/>
    <w:rsid w:val="0000622C"/>
    <w:rsid w:val="000162E9"/>
    <w:rsid w:val="00021261"/>
    <w:rsid w:val="000237C0"/>
    <w:rsid w:val="00024DFE"/>
    <w:rsid w:val="000424D5"/>
    <w:rsid w:val="00044571"/>
    <w:rsid w:val="00044C4F"/>
    <w:rsid w:val="00052231"/>
    <w:rsid w:val="000532ED"/>
    <w:rsid w:val="0005381C"/>
    <w:rsid w:val="00057216"/>
    <w:rsid w:val="00062005"/>
    <w:rsid w:val="00064963"/>
    <w:rsid w:val="0008334F"/>
    <w:rsid w:val="00095703"/>
    <w:rsid w:val="000A1432"/>
    <w:rsid w:val="000B5C75"/>
    <w:rsid w:val="000C24FB"/>
    <w:rsid w:val="000C2BF0"/>
    <w:rsid w:val="000D062C"/>
    <w:rsid w:val="000E33B8"/>
    <w:rsid w:val="001041F5"/>
    <w:rsid w:val="0010669A"/>
    <w:rsid w:val="00125A6E"/>
    <w:rsid w:val="00131F1A"/>
    <w:rsid w:val="00132124"/>
    <w:rsid w:val="00132190"/>
    <w:rsid w:val="001362A2"/>
    <w:rsid w:val="0014058D"/>
    <w:rsid w:val="00142A65"/>
    <w:rsid w:val="00153200"/>
    <w:rsid w:val="00153D4E"/>
    <w:rsid w:val="00170FC6"/>
    <w:rsid w:val="00172D28"/>
    <w:rsid w:val="00182AD6"/>
    <w:rsid w:val="0019095E"/>
    <w:rsid w:val="001951CB"/>
    <w:rsid w:val="00195B06"/>
    <w:rsid w:val="001A03DF"/>
    <w:rsid w:val="001A0CB3"/>
    <w:rsid w:val="001A2650"/>
    <w:rsid w:val="001B05FA"/>
    <w:rsid w:val="001B3A23"/>
    <w:rsid w:val="001C2D47"/>
    <w:rsid w:val="001D486E"/>
    <w:rsid w:val="001E1FE5"/>
    <w:rsid w:val="001F01F4"/>
    <w:rsid w:val="001F5052"/>
    <w:rsid w:val="0020391D"/>
    <w:rsid w:val="00205D06"/>
    <w:rsid w:val="002171F1"/>
    <w:rsid w:val="00225B52"/>
    <w:rsid w:val="00241918"/>
    <w:rsid w:val="002440A0"/>
    <w:rsid w:val="00262F1A"/>
    <w:rsid w:val="00263E5B"/>
    <w:rsid w:val="00266863"/>
    <w:rsid w:val="00270590"/>
    <w:rsid w:val="00275155"/>
    <w:rsid w:val="002769B5"/>
    <w:rsid w:val="00282316"/>
    <w:rsid w:val="0028623F"/>
    <w:rsid w:val="00287710"/>
    <w:rsid w:val="00293361"/>
    <w:rsid w:val="00297DE0"/>
    <w:rsid w:val="002A1710"/>
    <w:rsid w:val="002A47A4"/>
    <w:rsid w:val="002A7A4D"/>
    <w:rsid w:val="002B2B2F"/>
    <w:rsid w:val="002C4BC0"/>
    <w:rsid w:val="002C6451"/>
    <w:rsid w:val="002D452B"/>
    <w:rsid w:val="002F2826"/>
    <w:rsid w:val="00305296"/>
    <w:rsid w:val="00314FC9"/>
    <w:rsid w:val="003209DD"/>
    <w:rsid w:val="003238D0"/>
    <w:rsid w:val="003261B9"/>
    <w:rsid w:val="003266F1"/>
    <w:rsid w:val="003315DB"/>
    <w:rsid w:val="00333C10"/>
    <w:rsid w:val="00345D1B"/>
    <w:rsid w:val="00350AEB"/>
    <w:rsid w:val="003525F1"/>
    <w:rsid w:val="0035454C"/>
    <w:rsid w:val="00355D47"/>
    <w:rsid w:val="00355F4B"/>
    <w:rsid w:val="00371F7B"/>
    <w:rsid w:val="00387639"/>
    <w:rsid w:val="003922DB"/>
    <w:rsid w:val="003A66C8"/>
    <w:rsid w:val="003A7146"/>
    <w:rsid w:val="003B29EC"/>
    <w:rsid w:val="003B6261"/>
    <w:rsid w:val="003C5212"/>
    <w:rsid w:val="003C5A86"/>
    <w:rsid w:val="003D44C3"/>
    <w:rsid w:val="003E39DE"/>
    <w:rsid w:val="003F32CB"/>
    <w:rsid w:val="003F4838"/>
    <w:rsid w:val="00403896"/>
    <w:rsid w:val="00403EB8"/>
    <w:rsid w:val="004051FA"/>
    <w:rsid w:val="00407234"/>
    <w:rsid w:val="004104E8"/>
    <w:rsid w:val="00411882"/>
    <w:rsid w:val="004169D8"/>
    <w:rsid w:val="0043791D"/>
    <w:rsid w:val="00440C6C"/>
    <w:rsid w:val="00444C54"/>
    <w:rsid w:val="0045429D"/>
    <w:rsid w:val="00472749"/>
    <w:rsid w:val="00475EB1"/>
    <w:rsid w:val="0049203F"/>
    <w:rsid w:val="0049263B"/>
    <w:rsid w:val="004954B6"/>
    <w:rsid w:val="0049795C"/>
    <w:rsid w:val="004A0549"/>
    <w:rsid w:val="004A6BFE"/>
    <w:rsid w:val="004A6F80"/>
    <w:rsid w:val="004C0C86"/>
    <w:rsid w:val="004C1789"/>
    <w:rsid w:val="004C2924"/>
    <w:rsid w:val="004C2CCB"/>
    <w:rsid w:val="004C428F"/>
    <w:rsid w:val="004C4B6D"/>
    <w:rsid w:val="004C6427"/>
    <w:rsid w:val="004F26CF"/>
    <w:rsid w:val="0051198D"/>
    <w:rsid w:val="00521B36"/>
    <w:rsid w:val="0052309F"/>
    <w:rsid w:val="00525D20"/>
    <w:rsid w:val="00527DAE"/>
    <w:rsid w:val="00543309"/>
    <w:rsid w:val="005444C1"/>
    <w:rsid w:val="005477B2"/>
    <w:rsid w:val="00557809"/>
    <w:rsid w:val="00562DBC"/>
    <w:rsid w:val="005870D2"/>
    <w:rsid w:val="00595CF6"/>
    <w:rsid w:val="005A4EF8"/>
    <w:rsid w:val="005A7152"/>
    <w:rsid w:val="005E0D95"/>
    <w:rsid w:val="00601140"/>
    <w:rsid w:val="00602F4C"/>
    <w:rsid w:val="00603731"/>
    <w:rsid w:val="0061141A"/>
    <w:rsid w:val="00613D28"/>
    <w:rsid w:val="0062531B"/>
    <w:rsid w:val="00627E88"/>
    <w:rsid w:val="0063746E"/>
    <w:rsid w:val="00643832"/>
    <w:rsid w:val="0064420B"/>
    <w:rsid w:val="00645CC6"/>
    <w:rsid w:val="006641DE"/>
    <w:rsid w:val="0066740E"/>
    <w:rsid w:val="00667463"/>
    <w:rsid w:val="00670684"/>
    <w:rsid w:val="006747D9"/>
    <w:rsid w:val="0068065C"/>
    <w:rsid w:val="0068470E"/>
    <w:rsid w:val="00687482"/>
    <w:rsid w:val="006A475B"/>
    <w:rsid w:val="006A65AA"/>
    <w:rsid w:val="006A6942"/>
    <w:rsid w:val="006A6D6F"/>
    <w:rsid w:val="006B3A17"/>
    <w:rsid w:val="006B78F0"/>
    <w:rsid w:val="006C5874"/>
    <w:rsid w:val="006D028E"/>
    <w:rsid w:val="006D19F3"/>
    <w:rsid w:val="006D53A4"/>
    <w:rsid w:val="006D70DA"/>
    <w:rsid w:val="006E2A73"/>
    <w:rsid w:val="006E3882"/>
    <w:rsid w:val="006E772A"/>
    <w:rsid w:val="006F330F"/>
    <w:rsid w:val="007006C6"/>
    <w:rsid w:val="007009B0"/>
    <w:rsid w:val="00700F75"/>
    <w:rsid w:val="00710E0A"/>
    <w:rsid w:val="00720C02"/>
    <w:rsid w:val="00722605"/>
    <w:rsid w:val="0072432B"/>
    <w:rsid w:val="00734728"/>
    <w:rsid w:val="007353AC"/>
    <w:rsid w:val="00741976"/>
    <w:rsid w:val="00744362"/>
    <w:rsid w:val="0074598D"/>
    <w:rsid w:val="00745B3E"/>
    <w:rsid w:val="00747DD6"/>
    <w:rsid w:val="00747E84"/>
    <w:rsid w:val="0075068C"/>
    <w:rsid w:val="0075292E"/>
    <w:rsid w:val="00761388"/>
    <w:rsid w:val="00763A5C"/>
    <w:rsid w:val="00766FAC"/>
    <w:rsid w:val="00767329"/>
    <w:rsid w:val="0077374C"/>
    <w:rsid w:val="00774E31"/>
    <w:rsid w:val="00775F02"/>
    <w:rsid w:val="00776F00"/>
    <w:rsid w:val="0078764B"/>
    <w:rsid w:val="00792208"/>
    <w:rsid w:val="00793237"/>
    <w:rsid w:val="007933C2"/>
    <w:rsid w:val="007A5280"/>
    <w:rsid w:val="007A5F2E"/>
    <w:rsid w:val="007B0469"/>
    <w:rsid w:val="007B4F3C"/>
    <w:rsid w:val="007B5550"/>
    <w:rsid w:val="007C2B41"/>
    <w:rsid w:val="007C300C"/>
    <w:rsid w:val="007D04BA"/>
    <w:rsid w:val="007E5943"/>
    <w:rsid w:val="007E7264"/>
    <w:rsid w:val="007E7F53"/>
    <w:rsid w:val="007F3D78"/>
    <w:rsid w:val="00817263"/>
    <w:rsid w:val="00826C06"/>
    <w:rsid w:val="00840200"/>
    <w:rsid w:val="00865A3D"/>
    <w:rsid w:val="008712E3"/>
    <w:rsid w:val="00876116"/>
    <w:rsid w:val="00880824"/>
    <w:rsid w:val="00883A39"/>
    <w:rsid w:val="00884BEB"/>
    <w:rsid w:val="00891137"/>
    <w:rsid w:val="00891ED0"/>
    <w:rsid w:val="008A22DE"/>
    <w:rsid w:val="008A3D2C"/>
    <w:rsid w:val="008A6C8F"/>
    <w:rsid w:val="008B37E1"/>
    <w:rsid w:val="008B67E7"/>
    <w:rsid w:val="008C17C1"/>
    <w:rsid w:val="008C39D2"/>
    <w:rsid w:val="008D406E"/>
    <w:rsid w:val="008D62AF"/>
    <w:rsid w:val="008D7B2A"/>
    <w:rsid w:val="008F2331"/>
    <w:rsid w:val="00900E23"/>
    <w:rsid w:val="00907808"/>
    <w:rsid w:val="00917363"/>
    <w:rsid w:val="00921807"/>
    <w:rsid w:val="00930D39"/>
    <w:rsid w:val="00942D1A"/>
    <w:rsid w:val="00947176"/>
    <w:rsid w:val="00962489"/>
    <w:rsid w:val="00975667"/>
    <w:rsid w:val="00980CE4"/>
    <w:rsid w:val="00986447"/>
    <w:rsid w:val="009A5B7B"/>
    <w:rsid w:val="009B61AA"/>
    <w:rsid w:val="009D44D6"/>
    <w:rsid w:val="009E37BE"/>
    <w:rsid w:val="009E50CD"/>
    <w:rsid w:val="009F2DB2"/>
    <w:rsid w:val="00A002AC"/>
    <w:rsid w:val="00A137A6"/>
    <w:rsid w:val="00A142A6"/>
    <w:rsid w:val="00A14F84"/>
    <w:rsid w:val="00A166FE"/>
    <w:rsid w:val="00A20689"/>
    <w:rsid w:val="00A2490E"/>
    <w:rsid w:val="00A25DEF"/>
    <w:rsid w:val="00A42914"/>
    <w:rsid w:val="00A517FA"/>
    <w:rsid w:val="00A5427B"/>
    <w:rsid w:val="00A55663"/>
    <w:rsid w:val="00A7146A"/>
    <w:rsid w:val="00A73CCE"/>
    <w:rsid w:val="00A751C0"/>
    <w:rsid w:val="00A77633"/>
    <w:rsid w:val="00A90D86"/>
    <w:rsid w:val="00A93D57"/>
    <w:rsid w:val="00A96A6D"/>
    <w:rsid w:val="00AA15E6"/>
    <w:rsid w:val="00AB44EA"/>
    <w:rsid w:val="00AC0AFC"/>
    <w:rsid w:val="00AC5297"/>
    <w:rsid w:val="00AC76FE"/>
    <w:rsid w:val="00AD1781"/>
    <w:rsid w:val="00AD5E2E"/>
    <w:rsid w:val="00AF27C5"/>
    <w:rsid w:val="00AF4BD3"/>
    <w:rsid w:val="00B07E73"/>
    <w:rsid w:val="00B24181"/>
    <w:rsid w:val="00B24293"/>
    <w:rsid w:val="00B27275"/>
    <w:rsid w:val="00B30031"/>
    <w:rsid w:val="00B30B6E"/>
    <w:rsid w:val="00B3338B"/>
    <w:rsid w:val="00B34650"/>
    <w:rsid w:val="00B40567"/>
    <w:rsid w:val="00B46281"/>
    <w:rsid w:val="00B52557"/>
    <w:rsid w:val="00B54033"/>
    <w:rsid w:val="00B55378"/>
    <w:rsid w:val="00B63451"/>
    <w:rsid w:val="00B65AB1"/>
    <w:rsid w:val="00B67AC3"/>
    <w:rsid w:val="00B705B3"/>
    <w:rsid w:val="00B765B5"/>
    <w:rsid w:val="00B77383"/>
    <w:rsid w:val="00B80B12"/>
    <w:rsid w:val="00B823D1"/>
    <w:rsid w:val="00B87492"/>
    <w:rsid w:val="00BA1234"/>
    <w:rsid w:val="00BB2394"/>
    <w:rsid w:val="00BB43F8"/>
    <w:rsid w:val="00BB4D67"/>
    <w:rsid w:val="00BB650C"/>
    <w:rsid w:val="00BC1086"/>
    <w:rsid w:val="00BC2A50"/>
    <w:rsid w:val="00BD50D3"/>
    <w:rsid w:val="00BD7030"/>
    <w:rsid w:val="00BE14B8"/>
    <w:rsid w:val="00BF6150"/>
    <w:rsid w:val="00BF64B5"/>
    <w:rsid w:val="00C003D4"/>
    <w:rsid w:val="00C1452E"/>
    <w:rsid w:val="00C21062"/>
    <w:rsid w:val="00C210E0"/>
    <w:rsid w:val="00C25960"/>
    <w:rsid w:val="00C26F08"/>
    <w:rsid w:val="00C30D34"/>
    <w:rsid w:val="00C352CD"/>
    <w:rsid w:val="00C523FB"/>
    <w:rsid w:val="00C55353"/>
    <w:rsid w:val="00C5686F"/>
    <w:rsid w:val="00C574E9"/>
    <w:rsid w:val="00C60FF4"/>
    <w:rsid w:val="00C663F9"/>
    <w:rsid w:val="00C71B09"/>
    <w:rsid w:val="00C77124"/>
    <w:rsid w:val="00C806AF"/>
    <w:rsid w:val="00C82B7D"/>
    <w:rsid w:val="00C92B57"/>
    <w:rsid w:val="00CA2C8C"/>
    <w:rsid w:val="00CA34C1"/>
    <w:rsid w:val="00CB15CB"/>
    <w:rsid w:val="00CB3965"/>
    <w:rsid w:val="00CC1AFA"/>
    <w:rsid w:val="00CC3AD3"/>
    <w:rsid w:val="00CC6D1F"/>
    <w:rsid w:val="00CD2A15"/>
    <w:rsid w:val="00CF0088"/>
    <w:rsid w:val="00CF164E"/>
    <w:rsid w:val="00CF28FC"/>
    <w:rsid w:val="00CF6B62"/>
    <w:rsid w:val="00CF7310"/>
    <w:rsid w:val="00D16C64"/>
    <w:rsid w:val="00D21045"/>
    <w:rsid w:val="00D24758"/>
    <w:rsid w:val="00D350F7"/>
    <w:rsid w:val="00D46BDA"/>
    <w:rsid w:val="00D50969"/>
    <w:rsid w:val="00D50D8C"/>
    <w:rsid w:val="00D55C00"/>
    <w:rsid w:val="00D57BB4"/>
    <w:rsid w:val="00D866A6"/>
    <w:rsid w:val="00D90D7E"/>
    <w:rsid w:val="00DA0E04"/>
    <w:rsid w:val="00DA2673"/>
    <w:rsid w:val="00DA3C7A"/>
    <w:rsid w:val="00DB0911"/>
    <w:rsid w:val="00DB3249"/>
    <w:rsid w:val="00DB4D46"/>
    <w:rsid w:val="00DB4F6D"/>
    <w:rsid w:val="00DB6883"/>
    <w:rsid w:val="00DC2897"/>
    <w:rsid w:val="00DD0837"/>
    <w:rsid w:val="00DD42DF"/>
    <w:rsid w:val="00DD4876"/>
    <w:rsid w:val="00DE382E"/>
    <w:rsid w:val="00DF1E45"/>
    <w:rsid w:val="00DF34B2"/>
    <w:rsid w:val="00DF6462"/>
    <w:rsid w:val="00E00DB3"/>
    <w:rsid w:val="00E037FF"/>
    <w:rsid w:val="00E04D61"/>
    <w:rsid w:val="00E11179"/>
    <w:rsid w:val="00E1751A"/>
    <w:rsid w:val="00E2212E"/>
    <w:rsid w:val="00E22A2E"/>
    <w:rsid w:val="00E26810"/>
    <w:rsid w:val="00E27213"/>
    <w:rsid w:val="00E42AC1"/>
    <w:rsid w:val="00E42E88"/>
    <w:rsid w:val="00E46D1B"/>
    <w:rsid w:val="00E549E1"/>
    <w:rsid w:val="00E61E28"/>
    <w:rsid w:val="00E66A79"/>
    <w:rsid w:val="00E702F4"/>
    <w:rsid w:val="00E71715"/>
    <w:rsid w:val="00E7200A"/>
    <w:rsid w:val="00E73324"/>
    <w:rsid w:val="00E77910"/>
    <w:rsid w:val="00E868D2"/>
    <w:rsid w:val="00E92459"/>
    <w:rsid w:val="00E9562E"/>
    <w:rsid w:val="00E97A29"/>
    <w:rsid w:val="00EA36C0"/>
    <w:rsid w:val="00EA4AEE"/>
    <w:rsid w:val="00EB3B09"/>
    <w:rsid w:val="00EB44E0"/>
    <w:rsid w:val="00EC544B"/>
    <w:rsid w:val="00ED0114"/>
    <w:rsid w:val="00ED0C35"/>
    <w:rsid w:val="00EE10D6"/>
    <w:rsid w:val="00EE2EED"/>
    <w:rsid w:val="00EE3595"/>
    <w:rsid w:val="00EE693D"/>
    <w:rsid w:val="00EF1F9E"/>
    <w:rsid w:val="00EF2FB0"/>
    <w:rsid w:val="00EF684B"/>
    <w:rsid w:val="00F0153E"/>
    <w:rsid w:val="00F0607A"/>
    <w:rsid w:val="00F201F8"/>
    <w:rsid w:val="00F21945"/>
    <w:rsid w:val="00F23431"/>
    <w:rsid w:val="00F25D74"/>
    <w:rsid w:val="00F36247"/>
    <w:rsid w:val="00F37AE2"/>
    <w:rsid w:val="00F50011"/>
    <w:rsid w:val="00F72D70"/>
    <w:rsid w:val="00F8205F"/>
    <w:rsid w:val="00F82CEE"/>
    <w:rsid w:val="00F853BC"/>
    <w:rsid w:val="00F86F95"/>
    <w:rsid w:val="00F926EC"/>
    <w:rsid w:val="00F92CC1"/>
    <w:rsid w:val="00FB0150"/>
    <w:rsid w:val="00FC0550"/>
    <w:rsid w:val="00FC57E8"/>
    <w:rsid w:val="00FC7650"/>
    <w:rsid w:val="00FC788B"/>
    <w:rsid w:val="00FD215F"/>
    <w:rsid w:val="00FD5D88"/>
    <w:rsid w:val="00FE4066"/>
    <w:rsid w:val="00FE4B74"/>
    <w:rsid w:val="00FF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1A53F5"/>
  <w15:chartTrackingRefBased/>
  <w15:docId w15:val="{8D604859-748C-48F1-92FD-725504CC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5068C"/>
    <w:rPr>
      <w:sz w:val="24"/>
      <w:szCs w:val="24"/>
    </w:rPr>
  </w:style>
  <w:style w:type="paragraph" w:styleId="Ttulo1">
    <w:name w:val="heading 1"/>
    <w:basedOn w:val="Normal"/>
    <w:next w:val="Normal"/>
    <w:qFormat/>
    <w:rsid w:val="001A0CB3"/>
    <w:pPr>
      <w:keepNext/>
      <w:jc w:val="center"/>
      <w:outlineLvl w:val="0"/>
    </w:pPr>
    <w:rPr>
      <w:rFonts w:ascii="Arial Narrow" w:hAnsi="Arial Narrow" w:cs="Arial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elha">
    <w:name w:val="Tabela com grelha"/>
    <w:basedOn w:val="Tabelanormal"/>
    <w:rsid w:val="00625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E9245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8A3D2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8A3D2C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287710"/>
  </w:style>
  <w:style w:type="paragraph" w:customStyle="1" w:styleId="CarcterCarcterCarcter1Carcter">
    <w:name w:val="Carácter Carácter Carácter1 Carácter"/>
    <w:basedOn w:val="Normal"/>
    <w:rsid w:val="00DA0E04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styleId="Ttulo">
    <w:name w:val="Title"/>
    <w:basedOn w:val="Normal"/>
    <w:qFormat/>
    <w:rsid w:val="001A0CB3"/>
    <w:pPr>
      <w:spacing w:before="120"/>
      <w:jc w:val="center"/>
    </w:pPr>
    <w:rPr>
      <w:rFonts w:ascii="Arial Narrow" w:hAnsi="Arial Narrow" w:cs="Arial"/>
      <w:b/>
      <w:smallCaps/>
      <w:sz w:val="32"/>
      <w:szCs w:val="28"/>
    </w:rPr>
  </w:style>
  <w:style w:type="paragraph" w:styleId="Subttulo">
    <w:name w:val="Subtitle"/>
    <w:basedOn w:val="Normal"/>
    <w:qFormat/>
    <w:rsid w:val="001A0CB3"/>
    <w:pPr>
      <w:spacing w:before="120"/>
      <w:jc w:val="center"/>
    </w:pPr>
    <w:rPr>
      <w:rFonts w:ascii="Arial Narrow" w:hAnsi="Arial Narrow" w:cs="Arial"/>
      <w:b/>
      <w:smallCaps/>
      <w:sz w:val="28"/>
      <w:szCs w:val="28"/>
    </w:rPr>
  </w:style>
  <w:style w:type="paragraph" w:styleId="Textosimples">
    <w:name w:val="Plain Text"/>
    <w:basedOn w:val="Normal"/>
    <w:rsid w:val="001A0CB3"/>
    <w:rPr>
      <w:rFonts w:ascii="Courier New" w:hAnsi="Courier New" w:cs="Courier New"/>
      <w:sz w:val="20"/>
      <w:szCs w:val="20"/>
      <w:lang w:val="en-US" w:eastAsia="en-US"/>
    </w:rPr>
  </w:style>
  <w:style w:type="paragraph" w:customStyle="1" w:styleId="CarcterCarcterCarcter">
    <w:name w:val="Carácter Carácter Carácter"/>
    <w:basedOn w:val="Normal"/>
    <w:rsid w:val="001A0CB3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customStyle="1" w:styleId="CarcterCarcterCarcterCharCharCarcterCarcter">
    <w:name w:val="Carácter Carácter Carácter Char Char Carácter Carácter"/>
    <w:basedOn w:val="Normal"/>
    <w:rsid w:val="002171F1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7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vangelista\Os%20meus%20documentos\A_SIADAP_GERAL\FICHAS%20DE%20AVALIA&#199;&#195;O_SIADAP\modelo%20Ficha%20de%20avaliacao%20dirigentes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7CFF0-B536-410B-ACD7-DDDFB5AF0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Ficha de avaliacao dirigentes</Template>
  <TotalTime>41</TotalTime>
  <Pages>12</Pages>
  <Words>1404</Words>
  <Characters>10330</Characters>
  <Application>Microsoft Office Word</Application>
  <DocSecurity>0</DocSecurity>
  <Lines>86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AVALIAÇÃO DO DESEMPENHO</vt:lpstr>
    </vt:vector>
  </TitlesOfParts>
  <Company>igap</Company>
  <LinksUpToDate>false</LinksUpToDate>
  <CharactersWithSpaces>11711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AVALIAÇÃO DO DESEMPENHO</dc:title>
  <dc:subject/>
  <dc:creator>Levangelista</dc:creator>
  <cp:keywords/>
  <cp:lastModifiedBy>Nuno Manuel Sousa do Rego</cp:lastModifiedBy>
  <cp:revision>7</cp:revision>
  <cp:lastPrinted>2013-04-18T16:00:00Z</cp:lastPrinted>
  <dcterms:created xsi:type="dcterms:W3CDTF">2025-03-07T09:37:00Z</dcterms:created>
  <dcterms:modified xsi:type="dcterms:W3CDTF">2025-03-17T19:28:00Z</dcterms:modified>
</cp:coreProperties>
</file>