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F016" w14:textId="77777777" w:rsidR="00B56D83" w:rsidRDefault="00B56D83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14:paraId="282142E0" w14:textId="77777777" w:rsidR="00C003D4" w:rsidRPr="00B56D83" w:rsidRDefault="00C003D4" w:rsidP="00C003D4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B56D83">
        <w:rPr>
          <w:rFonts w:ascii="Arial" w:hAnsi="Arial" w:cs="Arial"/>
          <w:b/>
          <w:bCs/>
          <w:smallCaps/>
          <w:sz w:val="20"/>
          <w:szCs w:val="20"/>
        </w:rPr>
        <w:t>Avaliação do desempenho</w:t>
      </w:r>
    </w:p>
    <w:p w14:paraId="1F0F5EC6" w14:textId="77777777" w:rsidR="00C003D4" w:rsidRPr="00B56D83" w:rsidRDefault="00C003D4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B56D83">
        <w:rPr>
          <w:rFonts w:ascii="Arial" w:hAnsi="Arial" w:cs="Arial"/>
          <w:b/>
          <w:bCs/>
          <w:smallCaps/>
          <w:sz w:val="20"/>
          <w:szCs w:val="20"/>
        </w:rPr>
        <w:t>Trabalhadores (SIADAP 3)</w:t>
      </w:r>
    </w:p>
    <w:p w14:paraId="2BB38BC7" w14:textId="77777777" w:rsidR="00C003D4" w:rsidRPr="00B56D83" w:rsidRDefault="00C003D4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B56D83">
        <w:rPr>
          <w:rFonts w:ascii="Arial" w:hAnsi="Arial" w:cs="Arial"/>
          <w:b/>
          <w:bCs/>
          <w:smallCaps/>
          <w:sz w:val="20"/>
          <w:szCs w:val="20"/>
        </w:rPr>
        <w:t xml:space="preserve">Ficha de Avaliação </w:t>
      </w:r>
    </w:p>
    <w:p w14:paraId="22060D76" w14:textId="77777777" w:rsidR="00C003D4" w:rsidRPr="00B56D83" w:rsidRDefault="00C003D4" w:rsidP="00C003D4">
      <w:pPr>
        <w:rPr>
          <w:rFonts w:ascii="Arial" w:hAnsi="Arial" w:cs="Arial"/>
          <w:b/>
          <w:bCs/>
          <w:sz w:val="18"/>
          <w:szCs w:val="18"/>
        </w:rPr>
      </w:pPr>
    </w:p>
    <w:p w14:paraId="5D3F3C3C" w14:textId="77777777" w:rsidR="0001265C" w:rsidRPr="00B56D83" w:rsidRDefault="0001265C" w:rsidP="00C003D4">
      <w:pPr>
        <w:rPr>
          <w:rFonts w:ascii="Arial" w:hAnsi="Arial" w:cs="Arial"/>
          <w:sz w:val="18"/>
          <w:szCs w:val="18"/>
        </w:rPr>
      </w:pPr>
    </w:p>
    <w:p w14:paraId="5DF6B7DD" w14:textId="77777777" w:rsidR="007D725A" w:rsidRPr="00B56D83" w:rsidRDefault="007D725A" w:rsidP="00E17787">
      <w:pPr>
        <w:ind w:left="-142"/>
        <w:rPr>
          <w:rFonts w:ascii="Arial" w:hAnsi="Arial" w:cs="Arial"/>
          <w:smallCaps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5CF892F8" w14:textId="77777777" w:rsidR="007D725A" w:rsidRPr="00B56D83" w:rsidRDefault="007D725A" w:rsidP="00331260">
      <w:pPr>
        <w:ind w:left="-142"/>
        <w:rPr>
          <w:rFonts w:ascii="Arial" w:hAnsi="Arial" w:cs="Arial"/>
          <w:smallCaps/>
          <w:sz w:val="18"/>
          <w:szCs w:val="18"/>
        </w:rPr>
      </w:pPr>
    </w:p>
    <w:p w14:paraId="472B0D55" w14:textId="77777777" w:rsidR="00C003D4" w:rsidRPr="00B56D83" w:rsidRDefault="00CD2E81" w:rsidP="00331260">
      <w:pPr>
        <w:ind w:left="-142"/>
        <w:rPr>
          <w:rFonts w:ascii="Arial" w:hAnsi="Arial" w:cs="Arial"/>
          <w:smallCaps/>
          <w:sz w:val="18"/>
          <w:szCs w:val="18"/>
        </w:rPr>
      </w:pPr>
      <w:r w:rsidRPr="00B56D83">
        <w:rPr>
          <w:rFonts w:ascii="Arial" w:hAnsi="Arial" w:cs="Arial"/>
          <w:smallCaps/>
          <w:sz w:val="18"/>
          <w:szCs w:val="18"/>
        </w:rPr>
        <w:t>Área governativa___</w:t>
      </w:r>
      <w:r w:rsidR="00C003D4" w:rsidRPr="00B56D83">
        <w:rPr>
          <w:rFonts w:ascii="Arial" w:hAnsi="Arial" w:cs="Arial"/>
          <w:smallCaps/>
          <w:sz w:val="18"/>
          <w:szCs w:val="18"/>
        </w:rPr>
        <w:t>_____________________________</w:t>
      </w:r>
      <w:r w:rsidR="00C6375B" w:rsidRPr="00B56D83">
        <w:rPr>
          <w:rFonts w:ascii="Arial" w:hAnsi="Arial" w:cs="Arial"/>
          <w:smallCaps/>
          <w:sz w:val="18"/>
          <w:szCs w:val="18"/>
        </w:rPr>
        <w:t>___</w:t>
      </w:r>
      <w:r w:rsidR="00C003D4" w:rsidRPr="00B56D83">
        <w:rPr>
          <w:rFonts w:ascii="Arial" w:hAnsi="Arial" w:cs="Arial"/>
          <w:smallCaps/>
          <w:sz w:val="18"/>
          <w:szCs w:val="18"/>
        </w:rPr>
        <w:t>_______________________</w:t>
      </w:r>
      <w:r w:rsidR="000E789A" w:rsidRPr="00B56D83">
        <w:rPr>
          <w:rFonts w:ascii="Arial" w:hAnsi="Arial" w:cs="Arial"/>
          <w:smallCaps/>
          <w:sz w:val="18"/>
          <w:szCs w:val="18"/>
        </w:rPr>
        <w:t>_______</w:t>
      </w:r>
      <w:r w:rsidR="00331260" w:rsidRPr="00B56D83">
        <w:rPr>
          <w:rFonts w:ascii="Arial" w:hAnsi="Arial" w:cs="Arial"/>
          <w:smallCaps/>
          <w:sz w:val="18"/>
          <w:szCs w:val="18"/>
        </w:rPr>
        <w:t>_</w:t>
      </w:r>
    </w:p>
    <w:p w14:paraId="59AB5C88" w14:textId="77777777" w:rsidR="00C003D4" w:rsidRPr="00B56D83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1E09A167" w14:textId="77777777" w:rsidR="00C003D4" w:rsidRPr="00B56D83" w:rsidRDefault="00C003D4" w:rsidP="00331260">
      <w:pPr>
        <w:ind w:left="-142"/>
        <w:rPr>
          <w:rFonts w:ascii="Arial" w:hAnsi="Arial" w:cs="Arial"/>
          <w:smallCaps/>
          <w:sz w:val="18"/>
          <w:szCs w:val="18"/>
        </w:rPr>
      </w:pPr>
      <w:r w:rsidRPr="00B56D83">
        <w:rPr>
          <w:rFonts w:ascii="Arial" w:hAnsi="Arial" w:cs="Arial"/>
          <w:smallCaps/>
          <w:sz w:val="18"/>
          <w:szCs w:val="18"/>
        </w:rPr>
        <w:t>Serviço _________________________________________________________________</w:t>
      </w:r>
      <w:r w:rsidR="000E789A" w:rsidRPr="00B56D83">
        <w:rPr>
          <w:rFonts w:ascii="Arial" w:hAnsi="Arial" w:cs="Arial"/>
          <w:smallCaps/>
          <w:sz w:val="18"/>
          <w:szCs w:val="18"/>
        </w:rPr>
        <w:t>________</w:t>
      </w:r>
      <w:r w:rsidR="00331260" w:rsidRPr="00B56D83">
        <w:rPr>
          <w:rFonts w:ascii="Arial" w:hAnsi="Arial" w:cs="Arial"/>
          <w:smallCaps/>
          <w:sz w:val="18"/>
          <w:szCs w:val="18"/>
        </w:rPr>
        <w:t>_</w:t>
      </w:r>
    </w:p>
    <w:p w14:paraId="7281B7A5" w14:textId="77777777" w:rsidR="00C003D4" w:rsidRPr="00B56D83" w:rsidRDefault="00C003D4" w:rsidP="00C003D4">
      <w:pPr>
        <w:jc w:val="center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480"/>
        <w:gridCol w:w="480"/>
        <w:gridCol w:w="480"/>
        <w:gridCol w:w="480"/>
        <w:gridCol w:w="480"/>
        <w:gridCol w:w="480"/>
        <w:gridCol w:w="480"/>
        <w:gridCol w:w="481"/>
        <w:gridCol w:w="481"/>
      </w:tblGrid>
      <w:tr w:rsidR="00C003D4" w:rsidRPr="00B56D83" w14:paraId="16DE4547" w14:textId="77777777" w:rsidTr="002F7E66">
        <w:trPr>
          <w:trHeight w:val="416"/>
        </w:trPr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756F1CDD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480" w:type="dxa"/>
            <w:vAlign w:val="center"/>
          </w:tcPr>
          <w:p w14:paraId="42B3481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2E1734B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E10F563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BA2BB9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D038DE3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C670505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7387C91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D0F81F1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14:paraId="06F8EE65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146B30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p w14:paraId="72610BB1" w14:textId="77777777" w:rsidR="00C003D4" w:rsidRDefault="00C003D4" w:rsidP="00B56D83">
      <w:pPr>
        <w:spacing w:after="240"/>
        <w:rPr>
          <w:rFonts w:ascii="Arial" w:hAnsi="Arial" w:cs="Arial"/>
          <w:sz w:val="18"/>
          <w:szCs w:val="18"/>
        </w:rPr>
      </w:pPr>
    </w:p>
    <w:p w14:paraId="100A7DCA" w14:textId="77777777" w:rsidR="00B56D83" w:rsidRPr="00B56D83" w:rsidRDefault="00B56D83" w:rsidP="00B56D83">
      <w:pPr>
        <w:rPr>
          <w:rFonts w:ascii="Arial" w:hAnsi="Arial" w:cs="Arial"/>
          <w:sz w:val="18"/>
          <w:szCs w:val="18"/>
        </w:rPr>
      </w:pPr>
    </w:p>
    <w:p w14:paraId="7D8864DA" w14:textId="77777777" w:rsidR="00C003D4" w:rsidRPr="00B56D83" w:rsidRDefault="00C003D4" w:rsidP="00B56D83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(A preencher pelo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656"/>
        <w:gridCol w:w="653"/>
        <w:gridCol w:w="654"/>
        <w:gridCol w:w="180"/>
        <w:gridCol w:w="474"/>
        <w:gridCol w:w="657"/>
        <w:gridCol w:w="654"/>
        <w:gridCol w:w="654"/>
        <w:gridCol w:w="654"/>
        <w:gridCol w:w="88"/>
        <w:gridCol w:w="415"/>
        <w:gridCol w:w="1202"/>
      </w:tblGrid>
      <w:tr w:rsidR="00C003D4" w:rsidRPr="00B56D83" w14:paraId="52914CD3" w14:textId="77777777" w:rsidTr="00B56D83">
        <w:trPr>
          <w:trHeight w:val="372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2016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2"/>
            <w:vAlign w:val="center"/>
          </w:tcPr>
          <w:p w14:paraId="204D5A63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30BF5BDA" w14:textId="77777777" w:rsidTr="00B56D83">
        <w:trPr>
          <w:trHeight w:val="40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3D11B8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2"/>
            <w:vAlign w:val="center"/>
          </w:tcPr>
          <w:p w14:paraId="60DD9C3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7AE1385" w14:textId="77777777" w:rsidTr="00B56D83">
        <w:trPr>
          <w:trHeight w:val="42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337A8F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29F19AE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34D0CA1E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48E6A2D6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tcBorders>
              <w:bottom w:val="single" w:sz="4" w:space="0" w:color="auto"/>
            </w:tcBorders>
            <w:vAlign w:val="center"/>
          </w:tcPr>
          <w:p w14:paraId="5301BF96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051FC12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2E41989C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25886F4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E2242D2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bottom w:val="single" w:sz="4" w:space="0" w:color="auto"/>
            </w:tcBorders>
            <w:vAlign w:val="center"/>
          </w:tcPr>
          <w:p w14:paraId="036A636F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23755797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F5C00CD" w14:textId="77777777" w:rsidTr="00331260">
        <w:tc>
          <w:tcPr>
            <w:tcW w:w="985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C2FC317" w14:textId="77777777" w:rsidR="00C003D4" w:rsidRPr="00B56D83" w:rsidRDefault="00C003D4" w:rsidP="00B56D83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EDE0E60" w14:textId="77777777" w:rsidTr="00B56D83">
        <w:trPr>
          <w:trHeight w:val="382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7A233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7127" w:type="dxa"/>
            <w:gridSpan w:val="12"/>
            <w:vAlign w:val="center"/>
          </w:tcPr>
          <w:p w14:paraId="4F363D64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1D44878" w14:textId="77777777" w:rsidTr="00B56D83">
        <w:trPr>
          <w:trHeight w:val="41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DA6C0A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Categoria/carreira</w:t>
            </w:r>
          </w:p>
        </w:tc>
        <w:tc>
          <w:tcPr>
            <w:tcW w:w="7127" w:type="dxa"/>
            <w:gridSpan w:val="12"/>
            <w:vAlign w:val="center"/>
          </w:tcPr>
          <w:p w14:paraId="716F9C83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54401A2B" w14:textId="77777777" w:rsidTr="00B56D83">
        <w:trPr>
          <w:trHeight w:val="407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D1F9A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7127" w:type="dxa"/>
            <w:gridSpan w:val="12"/>
            <w:vAlign w:val="center"/>
          </w:tcPr>
          <w:p w14:paraId="4EE22206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14EAB751" w14:textId="77777777" w:rsidTr="00B56D83">
        <w:trPr>
          <w:trHeight w:val="429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8C33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2EA67F95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479461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B833E84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tcBorders>
              <w:bottom w:val="single" w:sz="4" w:space="0" w:color="auto"/>
            </w:tcBorders>
            <w:vAlign w:val="center"/>
          </w:tcPr>
          <w:p w14:paraId="75023D72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71FC230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0D934BC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7C9051C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5D5E3E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bottom w:val="single" w:sz="4" w:space="0" w:color="auto"/>
            </w:tcBorders>
            <w:vAlign w:val="center"/>
          </w:tcPr>
          <w:p w14:paraId="099501DE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3475592C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434C1BC0" w14:textId="77777777" w:rsidTr="00331260">
        <w:tc>
          <w:tcPr>
            <w:tcW w:w="985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875919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71D02C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26B106FA" w14:textId="77777777" w:rsidTr="00B56D83">
        <w:trPr>
          <w:gridAfter w:val="2"/>
          <w:wAfter w:w="1666" w:type="dxa"/>
          <w:trHeight w:val="55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16094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Período em avaliação</w:t>
            </w:r>
          </w:p>
        </w:tc>
        <w:tc>
          <w:tcPr>
            <w:tcW w:w="2198" w:type="dxa"/>
            <w:gridSpan w:val="4"/>
            <w:vAlign w:val="center"/>
          </w:tcPr>
          <w:p w14:paraId="5072E0B6" w14:textId="77777777" w:rsidR="00C003D4" w:rsidRPr="00B56D83" w:rsidRDefault="00C003D4" w:rsidP="00757EC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          /</w:t>
            </w:r>
            <w:r w:rsidR="00757EC0" w:rsidRPr="00B56D8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B56D83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61" w:type="dxa"/>
            <w:gridSpan w:val="2"/>
            <w:tcBorders>
              <w:top w:val="nil"/>
              <w:bottom w:val="nil"/>
            </w:tcBorders>
            <w:vAlign w:val="center"/>
          </w:tcPr>
          <w:p w14:paraId="622382E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02" w:type="dxa"/>
            <w:gridSpan w:val="4"/>
            <w:tcBorders>
              <w:right w:val="single" w:sz="4" w:space="0" w:color="auto"/>
            </w:tcBorders>
            <w:vAlign w:val="center"/>
          </w:tcPr>
          <w:p w14:paraId="0760C6A3" w14:textId="77777777" w:rsidR="00C003D4" w:rsidRPr="00B56D83" w:rsidRDefault="00C003D4" w:rsidP="00757EC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           /</w:t>
            </w:r>
            <w:r w:rsidR="00757EC0" w:rsidRPr="00B56D8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B56D83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</w:tbl>
    <w:p w14:paraId="70655B4A" w14:textId="77777777" w:rsidR="00C003D4" w:rsidRPr="00B56D83" w:rsidRDefault="00C003D4" w:rsidP="00B56D83">
      <w:pPr>
        <w:spacing w:after="240"/>
        <w:rPr>
          <w:rFonts w:ascii="Arial" w:hAnsi="Arial" w:cs="Arial"/>
          <w:sz w:val="18"/>
          <w:szCs w:val="18"/>
        </w:rPr>
      </w:pPr>
    </w:p>
    <w:p w14:paraId="7B6C281B" w14:textId="77777777" w:rsidR="007D725A" w:rsidRPr="00B56D83" w:rsidRDefault="007D725A" w:rsidP="00E17787">
      <w:pPr>
        <w:ind w:left="-142"/>
        <w:rPr>
          <w:rFonts w:ascii="Arial" w:hAnsi="Arial" w:cs="Arial"/>
          <w:b/>
          <w:smallCaps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2. Indicação de sucessão de avaliadores</w:t>
      </w:r>
    </w:p>
    <w:p w14:paraId="7F4B8852" w14:textId="77777777" w:rsidR="007D725A" w:rsidRPr="00B56D83" w:rsidRDefault="007D725A" w:rsidP="00C003D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764"/>
        <w:gridCol w:w="567"/>
      </w:tblGrid>
      <w:tr w:rsidR="00CD2E81" w:rsidRPr="00B56D83" w14:paraId="2704D6AE" w14:textId="77777777" w:rsidTr="00B56D83">
        <w:trPr>
          <w:trHeight w:val="389"/>
        </w:trPr>
        <w:tc>
          <w:tcPr>
            <w:tcW w:w="2888" w:type="dxa"/>
            <w:vMerge w:val="restart"/>
            <w:shd w:val="clear" w:color="auto" w:fill="auto"/>
            <w:vAlign w:val="center"/>
          </w:tcPr>
          <w:p w14:paraId="0FB99D04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Sucessão de avaliadores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EC9533B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SIM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8AE1C9" w14:textId="77777777" w:rsidR="00CD2E81" w:rsidRPr="00B56D83" w:rsidRDefault="00CD2E81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E81" w:rsidRPr="00B56D83" w14:paraId="04551722" w14:textId="77777777" w:rsidTr="00B56D83">
        <w:trPr>
          <w:trHeight w:val="423"/>
        </w:trPr>
        <w:tc>
          <w:tcPr>
            <w:tcW w:w="2888" w:type="dxa"/>
            <w:vMerge/>
            <w:shd w:val="clear" w:color="auto" w:fill="auto"/>
            <w:vAlign w:val="center"/>
          </w:tcPr>
          <w:p w14:paraId="7FAC9205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1A6ACE98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NÃO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844B9A" w14:textId="77777777" w:rsidR="00CD2E81" w:rsidRPr="00B56D83" w:rsidRDefault="00CD2E81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653211" w14:textId="77777777" w:rsidR="00C003D4" w:rsidRPr="00B56D83" w:rsidRDefault="00BC1BD7" w:rsidP="00B56D83">
      <w:pPr>
        <w:spacing w:before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Obs. Verificando-se sucessão de avaliadores, preencher “</w:t>
      </w:r>
      <w:r w:rsidR="0001265C" w:rsidRPr="00B56D83">
        <w:rPr>
          <w:rFonts w:ascii="Arial" w:hAnsi="Arial" w:cs="Arial"/>
          <w:sz w:val="18"/>
          <w:szCs w:val="18"/>
        </w:rPr>
        <w:t>ficha de elementos para a avaliação em caso de sucessão de avaliadores</w:t>
      </w:r>
      <w:r w:rsidRPr="00B56D83">
        <w:rPr>
          <w:rFonts w:ascii="Arial" w:hAnsi="Arial" w:cs="Arial"/>
          <w:sz w:val="18"/>
          <w:szCs w:val="18"/>
        </w:rPr>
        <w:t xml:space="preserve">” </w:t>
      </w:r>
    </w:p>
    <w:p w14:paraId="783E9149" w14:textId="77777777" w:rsidR="009616F0" w:rsidRPr="00B56D83" w:rsidRDefault="009616F0" w:rsidP="00B56D83">
      <w:pPr>
        <w:spacing w:after="240"/>
        <w:rPr>
          <w:rFonts w:ascii="Arial" w:hAnsi="Arial" w:cs="Arial"/>
          <w:sz w:val="18"/>
          <w:szCs w:val="18"/>
        </w:rPr>
      </w:pPr>
    </w:p>
    <w:p w14:paraId="135898EE" w14:textId="77777777" w:rsidR="009616F0" w:rsidRPr="00B56D83" w:rsidRDefault="009616F0" w:rsidP="00B56D83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(A preencher pelo novo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658"/>
        <w:gridCol w:w="655"/>
        <w:gridCol w:w="656"/>
        <w:gridCol w:w="656"/>
        <w:gridCol w:w="659"/>
        <w:gridCol w:w="656"/>
        <w:gridCol w:w="656"/>
        <w:gridCol w:w="656"/>
        <w:gridCol w:w="504"/>
        <w:gridCol w:w="1206"/>
      </w:tblGrid>
      <w:tr w:rsidR="009616F0" w:rsidRPr="00B56D83" w14:paraId="38CE3521" w14:textId="77777777" w:rsidTr="00B56D83">
        <w:trPr>
          <w:trHeight w:val="45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F9C3B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0"/>
            <w:vAlign w:val="center"/>
          </w:tcPr>
          <w:p w14:paraId="2B495EFF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6F0" w:rsidRPr="00B56D83" w14:paraId="6FF3F855" w14:textId="77777777" w:rsidTr="00B56D83">
        <w:trPr>
          <w:trHeight w:val="54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D8FA52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0"/>
            <w:vAlign w:val="center"/>
          </w:tcPr>
          <w:p w14:paraId="7407F2A1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6F0" w:rsidRPr="00B56D83" w14:paraId="100F281F" w14:textId="77777777" w:rsidTr="00B56D83">
        <w:trPr>
          <w:trHeight w:val="451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8AB9CE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4E070773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7EB5AB1A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1A720CF8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246837C6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4D306AD0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57E9D21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55EE695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4C0DC09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14:paraId="05C6337E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1FB223AB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82EE4D" w14:textId="77777777" w:rsidR="009616F0" w:rsidRDefault="009616F0" w:rsidP="00C003D4">
      <w:pPr>
        <w:rPr>
          <w:rFonts w:ascii="Arial" w:hAnsi="Arial" w:cs="Arial"/>
          <w:sz w:val="18"/>
          <w:szCs w:val="18"/>
        </w:rPr>
      </w:pPr>
    </w:p>
    <w:p w14:paraId="29FCCCED" w14:textId="77777777" w:rsidR="00B56D83" w:rsidRDefault="00B56D83" w:rsidP="00C003D4">
      <w:pPr>
        <w:rPr>
          <w:rFonts w:ascii="Arial" w:hAnsi="Arial" w:cs="Arial"/>
          <w:sz w:val="18"/>
          <w:szCs w:val="18"/>
        </w:rPr>
      </w:pPr>
    </w:p>
    <w:p w14:paraId="624E687A" w14:textId="77777777" w:rsidR="00B56D83" w:rsidRDefault="00B56D83" w:rsidP="00C003D4">
      <w:pPr>
        <w:rPr>
          <w:rFonts w:ascii="Arial" w:hAnsi="Arial" w:cs="Arial"/>
          <w:sz w:val="18"/>
          <w:szCs w:val="18"/>
        </w:rPr>
        <w:sectPr w:rsidR="00B56D83" w:rsidSect="0064227D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50AFBFD" w14:textId="77777777" w:rsidR="00B56D83" w:rsidRPr="00B56D83" w:rsidRDefault="00B56D83" w:rsidP="00C003D4">
      <w:pPr>
        <w:rPr>
          <w:rFonts w:ascii="Arial" w:hAnsi="Arial" w:cs="Arial"/>
          <w:sz w:val="18"/>
          <w:szCs w:val="18"/>
        </w:rPr>
      </w:pPr>
    </w:p>
    <w:p w14:paraId="417219C9" w14:textId="77777777" w:rsidR="00CB4D30" w:rsidRDefault="009616F0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O avaliador tomou conhecimento dos parâmetros contratualizados com o avaliado em </w:t>
      </w:r>
    </w:p>
    <w:p w14:paraId="51541E0B" w14:textId="77777777" w:rsidR="009616F0" w:rsidRPr="00B56D83" w:rsidRDefault="009616F0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___/___/_____ </w:t>
      </w:r>
    </w:p>
    <w:p w14:paraId="231166A9" w14:textId="77777777" w:rsidR="009616F0" w:rsidRDefault="009616F0" w:rsidP="009616F0">
      <w:pPr>
        <w:rPr>
          <w:rFonts w:ascii="Arial" w:hAnsi="Arial" w:cs="Arial"/>
          <w:sz w:val="18"/>
          <w:szCs w:val="18"/>
        </w:rPr>
      </w:pPr>
    </w:p>
    <w:p w14:paraId="6D9C32FD" w14:textId="77777777" w:rsidR="00CB4D30" w:rsidRPr="00B56D83" w:rsidRDefault="00CB4D30" w:rsidP="00CB4D30">
      <w:pPr>
        <w:spacing w:after="240"/>
        <w:rPr>
          <w:rFonts w:ascii="Arial" w:hAnsi="Arial" w:cs="Arial"/>
          <w:sz w:val="18"/>
          <w:szCs w:val="18"/>
        </w:rPr>
      </w:pPr>
    </w:p>
    <w:p w14:paraId="1C5D0CB2" w14:textId="77777777" w:rsidR="009616F0" w:rsidRPr="00B56D83" w:rsidRDefault="009616F0" w:rsidP="009616F0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O avaliador _________________________________________________________________</w:t>
      </w:r>
    </w:p>
    <w:p w14:paraId="38BCDB03" w14:textId="77777777" w:rsidR="009616F0" w:rsidRDefault="009616F0" w:rsidP="00C003D4">
      <w:pPr>
        <w:rPr>
          <w:rFonts w:ascii="Arial" w:hAnsi="Arial" w:cs="Arial"/>
          <w:sz w:val="18"/>
          <w:szCs w:val="18"/>
        </w:rPr>
      </w:pPr>
    </w:p>
    <w:p w14:paraId="402ACD78" w14:textId="77777777" w:rsidR="00CB4D30" w:rsidRPr="00B56D83" w:rsidRDefault="00CB4D30" w:rsidP="00CB4D30">
      <w:pPr>
        <w:spacing w:after="240"/>
        <w:rPr>
          <w:rFonts w:ascii="Arial" w:hAnsi="Arial" w:cs="Arial"/>
          <w:sz w:val="18"/>
          <w:szCs w:val="18"/>
        </w:rPr>
      </w:pPr>
    </w:p>
    <w:p w14:paraId="45194418" w14:textId="77777777" w:rsidR="00C003D4" w:rsidRPr="00B56D83" w:rsidRDefault="007D725A" w:rsidP="00CB4D30">
      <w:pPr>
        <w:spacing w:after="240"/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3</w:t>
      </w:r>
      <w:r w:rsidR="00450156" w:rsidRPr="00B56D83">
        <w:rPr>
          <w:rFonts w:ascii="Arial" w:hAnsi="Arial" w:cs="Arial"/>
          <w:b/>
          <w:sz w:val="18"/>
          <w:szCs w:val="18"/>
        </w:rPr>
        <w:t>. Obje</w:t>
      </w:r>
      <w:r w:rsidR="00C003D4" w:rsidRPr="00B56D83">
        <w:rPr>
          <w:rFonts w:ascii="Arial" w:hAnsi="Arial" w:cs="Arial"/>
          <w:b/>
          <w:sz w:val="18"/>
          <w:szCs w:val="18"/>
        </w:rPr>
        <w:t>tivos da Unidade Orgânica</w:t>
      </w:r>
    </w:p>
    <w:p w14:paraId="75561BD7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Des</w:t>
      </w:r>
      <w:r w:rsidR="00450156" w:rsidRPr="00B56D83">
        <w:rPr>
          <w:rFonts w:ascii="Arial" w:hAnsi="Arial" w:cs="Arial"/>
          <w:sz w:val="18"/>
          <w:szCs w:val="18"/>
        </w:rPr>
        <w:t>crição dos obje</w:t>
      </w:r>
      <w:r w:rsidRPr="00B56D83">
        <w:rPr>
          <w:rFonts w:ascii="Arial" w:hAnsi="Arial" w:cs="Arial"/>
          <w:sz w:val="18"/>
          <w:szCs w:val="18"/>
        </w:rPr>
        <w:t>tivos da unidade orgânica</w:t>
      </w:r>
    </w:p>
    <w:p w14:paraId="0377001E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003D4" w:rsidRPr="00B56D83" w14:paraId="49877588" w14:textId="77777777" w:rsidTr="00C50969">
        <w:trPr>
          <w:trHeight w:val="3278"/>
        </w:trPr>
        <w:tc>
          <w:tcPr>
            <w:tcW w:w="5000" w:type="pct"/>
          </w:tcPr>
          <w:p w14:paraId="074C3FDD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3AC745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C7D78D" w14:textId="77777777" w:rsidR="00B62DD4" w:rsidRPr="00B62DD4" w:rsidRDefault="00B62DD4" w:rsidP="00B62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A51CF4" w14:textId="2A70DCC4" w:rsidR="00B62DD4" w:rsidRDefault="00B62DD4" w:rsidP="00B62D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D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Estratégicos </w:t>
            </w:r>
          </w:p>
          <w:p w14:paraId="065FAE9F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54A997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 xml:space="preserve">Reforçar o impacto do controlo na gestão pública </w:t>
            </w:r>
          </w:p>
          <w:p w14:paraId="25FABD61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 xml:space="preserve">Reforçar a presença da IGF – Autoridade de Auditoria </w:t>
            </w:r>
          </w:p>
          <w:p w14:paraId="1F3FFC92" w14:textId="77777777" w:rsid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 xml:space="preserve">Robustecer os produtos e os resultados </w:t>
            </w:r>
          </w:p>
          <w:p w14:paraId="5993237D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C927B4" w14:textId="77777777" w:rsidR="00B62DD4" w:rsidRDefault="00B62DD4" w:rsidP="00B62D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D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Operacionais </w:t>
            </w:r>
          </w:p>
          <w:p w14:paraId="37364E7E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052D35" w14:textId="324BEF11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>Eficácia: Valorizar os resultados do controlo e criar valor para o cliente</w:t>
            </w:r>
          </w:p>
          <w:p w14:paraId="35A43E2B" w14:textId="021896A3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 xml:space="preserve">Eficiência: Incrementar a produtividade média nos produtos de controlo </w:t>
            </w:r>
          </w:p>
          <w:p w14:paraId="50FB6E91" w14:textId="2E1714E7" w:rsidR="00C003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>Qualidade: Alcançar uma qualidade média de referência</w:t>
            </w:r>
          </w:p>
          <w:p w14:paraId="58CD9BF9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E57D7D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0C230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A90F6D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C18570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9066A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E7BE98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B4B19A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  <w:sectPr w:rsidR="00C003D4" w:rsidRPr="00B56D83" w:rsidSect="006422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B0E60EC" w14:textId="77777777" w:rsidR="00CB4D30" w:rsidRDefault="00CB4D30" w:rsidP="00C003D4">
      <w:pPr>
        <w:rPr>
          <w:rFonts w:ascii="Arial" w:hAnsi="Arial" w:cs="Arial"/>
          <w:b/>
          <w:sz w:val="18"/>
          <w:szCs w:val="18"/>
        </w:rPr>
      </w:pPr>
    </w:p>
    <w:p w14:paraId="21A920DE" w14:textId="77777777" w:rsidR="00C003D4" w:rsidRPr="00B56D83" w:rsidRDefault="007D725A" w:rsidP="00CB4D30">
      <w:pPr>
        <w:spacing w:after="240"/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4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.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Parâmetros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da avaliação</w:t>
      </w:r>
    </w:p>
    <w:p w14:paraId="705EA41C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p w14:paraId="79CAC09A" w14:textId="77777777" w:rsidR="00C003D4" w:rsidRPr="00B56D83" w:rsidRDefault="007D725A" w:rsidP="00CB4D30">
      <w:pPr>
        <w:spacing w:after="240"/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4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.1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Resultados</w:t>
      </w:r>
    </w:p>
    <w:p w14:paraId="724BCCA7" w14:textId="5668C037" w:rsidR="00C003D4" w:rsidRPr="00B56D83" w:rsidRDefault="00C003D4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(A preencher no início do período de </w:t>
      </w:r>
      <w:proofErr w:type="gramStart"/>
      <w:r w:rsidR="00E768AE" w:rsidRPr="00B56D83">
        <w:rPr>
          <w:rFonts w:ascii="Arial" w:hAnsi="Arial" w:cs="Arial"/>
          <w:sz w:val="18"/>
          <w:szCs w:val="18"/>
        </w:rPr>
        <w:t xml:space="preserve">avaliação)  </w:t>
      </w:r>
      <w:r w:rsidRPr="00B56D83">
        <w:rPr>
          <w:rFonts w:ascii="Arial" w:hAnsi="Arial" w:cs="Arial"/>
          <w:sz w:val="18"/>
          <w:szCs w:val="18"/>
        </w:rPr>
        <w:t xml:space="preserve"> </w:t>
      </w:r>
      <w:proofErr w:type="gramEnd"/>
      <w:r w:rsidRPr="00B56D83">
        <w:rPr>
          <w:rFonts w:ascii="Arial" w:hAnsi="Arial" w:cs="Arial"/>
          <w:sz w:val="18"/>
          <w:szCs w:val="18"/>
        </w:rPr>
        <w:t xml:space="preserve">                     </w:t>
      </w:r>
      <w:r w:rsidR="00CB4D30">
        <w:rPr>
          <w:rFonts w:ascii="Arial" w:hAnsi="Arial" w:cs="Arial"/>
          <w:sz w:val="18"/>
          <w:szCs w:val="18"/>
        </w:rPr>
        <w:t xml:space="preserve">                         </w:t>
      </w:r>
      <w:r w:rsidRPr="00B56D83">
        <w:rPr>
          <w:rFonts w:ascii="Arial" w:hAnsi="Arial" w:cs="Arial"/>
          <w:sz w:val="18"/>
          <w:szCs w:val="18"/>
        </w:rPr>
        <w:t xml:space="preserve">                               </w:t>
      </w:r>
      <w:r w:rsidR="00C523FB" w:rsidRPr="00B56D83">
        <w:rPr>
          <w:rFonts w:ascii="Arial" w:hAnsi="Arial" w:cs="Arial"/>
          <w:sz w:val="18"/>
          <w:szCs w:val="18"/>
        </w:rPr>
        <w:t xml:space="preserve">                             </w:t>
      </w:r>
      <w:r w:rsidR="00121E7B" w:rsidRPr="00B56D83">
        <w:rPr>
          <w:rFonts w:ascii="Arial" w:hAnsi="Arial" w:cs="Arial"/>
          <w:sz w:val="18"/>
          <w:szCs w:val="18"/>
        </w:rPr>
        <w:t xml:space="preserve">      </w:t>
      </w:r>
      <w:r w:rsidR="00C523FB" w:rsidRPr="00B56D83">
        <w:rPr>
          <w:rFonts w:ascii="Arial" w:hAnsi="Arial" w:cs="Arial"/>
          <w:sz w:val="18"/>
          <w:szCs w:val="18"/>
        </w:rPr>
        <w:t xml:space="preserve">      </w:t>
      </w:r>
      <w:r w:rsidRPr="00B56D83">
        <w:rPr>
          <w:rFonts w:ascii="Arial" w:hAnsi="Arial" w:cs="Arial"/>
          <w:sz w:val="18"/>
          <w:szCs w:val="18"/>
        </w:rPr>
        <w:t>(A preencher no final do período de avaliação)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0"/>
        <w:gridCol w:w="236"/>
        <w:gridCol w:w="1706"/>
        <w:gridCol w:w="1701"/>
        <w:gridCol w:w="1701"/>
      </w:tblGrid>
      <w:tr w:rsidR="00C003D4" w:rsidRPr="00B56D83" w14:paraId="772A601D" w14:textId="77777777" w:rsidTr="00CB4D30">
        <w:trPr>
          <w:trHeight w:val="499"/>
        </w:trPr>
        <w:tc>
          <w:tcPr>
            <w:tcW w:w="9540" w:type="dxa"/>
            <w:vMerge w:val="restart"/>
            <w:vAlign w:val="center"/>
          </w:tcPr>
          <w:p w14:paraId="60F7147B" w14:textId="77777777" w:rsidR="00C003D4" w:rsidRPr="00B56D83" w:rsidRDefault="00450156" w:rsidP="00CB4D30">
            <w:pPr>
              <w:spacing w:after="24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Descrição do obje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tivo </w:t>
            </w:r>
          </w:p>
          <w:p w14:paraId="01D9AF98" w14:textId="77777777" w:rsidR="00C003D4" w:rsidRPr="00B56D83" w:rsidRDefault="00F72CF9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Determinação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do (s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) </w:t>
            </w: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) de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medida e critérios de superação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 w14:paraId="173205D4" w14:textId="77777777" w:rsidR="00C003D4" w:rsidRPr="00B56D83" w:rsidRDefault="00C003D4" w:rsidP="00C50969">
            <w:pPr>
              <w:ind w:right="-15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8" w:type="dxa"/>
            <w:gridSpan w:val="3"/>
            <w:vAlign w:val="center"/>
          </w:tcPr>
          <w:p w14:paraId="751664E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Avaliação</w:t>
            </w:r>
            <w:r w:rsidR="00A2449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dos Resultados</w:t>
            </w:r>
          </w:p>
        </w:tc>
      </w:tr>
      <w:tr w:rsidR="00C003D4" w:rsidRPr="00B56D83" w14:paraId="1DB86736" w14:textId="77777777" w:rsidTr="00CB4D30">
        <w:trPr>
          <w:trHeight w:val="816"/>
        </w:trPr>
        <w:tc>
          <w:tcPr>
            <w:tcW w:w="9540" w:type="dxa"/>
            <w:vMerge/>
            <w:vAlign w:val="center"/>
          </w:tcPr>
          <w:p w14:paraId="2FB6232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796FA1A6" w14:textId="77777777" w:rsidR="00C003D4" w:rsidRPr="00B56D83" w:rsidRDefault="00C003D4" w:rsidP="00C60FF4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4A9961A1" w14:textId="77777777" w:rsidR="00CB4D30" w:rsidRDefault="00450156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 xml:space="preserve">tivo </w:t>
            </w:r>
          </w:p>
          <w:p w14:paraId="79432EEF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superado</w:t>
            </w:r>
          </w:p>
          <w:p w14:paraId="216C71AD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(Pontuação 5)</w:t>
            </w:r>
          </w:p>
        </w:tc>
        <w:tc>
          <w:tcPr>
            <w:tcW w:w="1701" w:type="dxa"/>
            <w:vAlign w:val="center"/>
          </w:tcPr>
          <w:p w14:paraId="5851AE39" w14:textId="77777777" w:rsidR="00CB4D30" w:rsidRDefault="00450156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 xml:space="preserve">tivo </w:t>
            </w:r>
          </w:p>
          <w:p w14:paraId="50959946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atingido</w:t>
            </w:r>
          </w:p>
          <w:p w14:paraId="1625E0BC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(Pontuação 3)</w:t>
            </w:r>
          </w:p>
        </w:tc>
        <w:tc>
          <w:tcPr>
            <w:tcW w:w="1701" w:type="dxa"/>
            <w:vAlign w:val="center"/>
          </w:tcPr>
          <w:p w14:paraId="462B38A8" w14:textId="77777777" w:rsidR="00CB4D30" w:rsidRDefault="00450156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 xml:space="preserve">tivo </w:t>
            </w:r>
          </w:p>
          <w:p w14:paraId="03294CE4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não atingido</w:t>
            </w:r>
          </w:p>
          <w:p w14:paraId="627781B8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(Pontuação 1)</w:t>
            </w:r>
          </w:p>
        </w:tc>
      </w:tr>
    </w:tbl>
    <w:p w14:paraId="465C344B" w14:textId="77777777" w:rsidR="00C003D4" w:rsidRPr="00B56D83" w:rsidRDefault="00C003D4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706"/>
        <w:gridCol w:w="1701"/>
        <w:gridCol w:w="1701"/>
      </w:tblGrid>
      <w:tr w:rsidR="00807E54" w:rsidRPr="00B56D83" w14:paraId="694F7E5E" w14:textId="77777777" w:rsidTr="00CB4D30">
        <w:trPr>
          <w:trHeight w:val="1266"/>
        </w:trPr>
        <w:tc>
          <w:tcPr>
            <w:tcW w:w="360" w:type="dxa"/>
            <w:vMerge w:val="restart"/>
            <w:vAlign w:val="center"/>
          </w:tcPr>
          <w:p w14:paraId="5A4F0B7E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0" w:type="dxa"/>
            <w:vAlign w:val="center"/>
          </w:tcPr>
          <w:p w14:paraId="2578D058" w14:textId="77777777" w:rsidR="00807E54" w:rsidRPr="00B56D83" w:rsidRDefault="00807E5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Objetivo</w:t>
            </w:r>
          </w:p>
        </w:tc>
        <w:tc>
          <w:tcPr>
            <w:tcW w:w="7560" w:type="dxa"/>
            <w:vAlign w:val="center"/>
          </w:tcPr>
          <w:p w14:paraId="70998802" w14:textId="77777777" w:rsidR="00BA546C" w:rsidRPr="00BA546C" w:rsidRDefault="00BA546C" w:rsidP="00BA546C">
            <w:pPr>
              <w:rPr>
                <w:rFonts w:ascii="Arial" w:hAnsi="Arial" w:cs="Arial"/>
                <w:sz w:val="18"/>
                <w:szCs w:val="18"/>
              </w:rPr>
            </w:pPr>
            <w:r w:rsidRPr="00BA546C">
              <w:rPr>
                <w:rFonts w:ascii="Arial" w:hAnsi="Arial" w:cs="Arial"/>
                <w:sz w:val="18"/>
                <w:szCs w:val="18"/>
              </w:rPr>
              <w:t>Assegurar a realização do n.º de pontos que aumente a criação de valor para o cliente nas ações que sejam concluídas</w:t>
            </w:r>
          </w:p>
          <w:p w14:paraId="26DD8534" w14:textId="77777777" w:rsidR="00CD2E81" w:rsidRPr="00B56D83" w:rsidRDefault="00CD2E81" w:rsidP="00BA54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1B4BEF70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4B2D6378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74DCCE2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EB9CF38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7E54" w:rsidRPr="00B56D83" w14:paraId="3BDAFA18" w14:textId="77777777" w:rsidTr="00CB4D30">
        <w:trPr>
          <w:trHeight w:val="1411"/>
        </w:trPr>
        <w:tc>
          <w:tcPr>
            <w:tcW w:w="360" w:type="dxa"/>
            <w:vMerge/>
            <w:vAlign w:val="center"/>
          </w:tcPr>
          <w:p w14:paraId="29AFD310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940CA67" w14:textId="77777777" w:rsidR="00807E54" w:rsidRPr="00B56D83" w:rsidRDefault="00807E54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25A1B719" w14:textId="77777777" w:rsidR="00807E54" w:rsidRPr="00B56D83" w:rsidRDefault="00807E54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773F364E" w14:textId="77777777" w:rsidR="00BA546C" w:rsidRPr="00BA546C" w:rsidRDefault="00BA546C" w:rsidP="00BA546C">
            <w:pPr>
              <w:rPr>
                <w:rFonts w:ascii="Arial" w:hAnsi="Arial" w:cs="Arial"/>
                <w:sz w:val="18"/>
                <w:szCs w:val="18"/>
              </w:rPr>
            </w:pPr>
            <w:r w:rsidRPr="00BA546C">
              <w:rPr>
                <w:rFonts w:ascii="Arial" w:hAnsi="Arial" w:cs="Arial"/>
                <w:sz w:val="18"/>
                <w:szCs w:val="18"/>
              </w:rPr>
              <w:t>Somatório do nº de pontos obtidos nas ações concluídas / somatório do nº max. de pontos das ações concluídas</w:t>
            </w:r>
          </w:p>
          <w:p w14:paraId="47FA0037" w14:textId="77777777" w:rsidR="00807E54" w:rsidRPr="00B56D83" w:rsidRDefault="00807E5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CE7186B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28A0A3EE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5BD99E2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5C54453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7E54" w:rsidRPr="00B56D83" w14:paraId="758223AD" w14:textId="77777777" w:rsidTr="00CB4D30">
        <w:trPr>
          <w:trHeight w:val="1388"/>
        </w:trPr>
        <w:tc>
          <w:tcPr>
            <w:tcW w:w="360" w:type="dxa"/>
            <w:vMerge/>
            <w:vAlign w:val="center"/>
          </w:tcPr>
          <w:p w14:paraId="5AB951AB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27EFCFE" w14:textId="77777777" w:rsidR="00807E5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Critérios de c</w:t>
            </w:r>
            <w:r w:rsidR="00807E54" w:rsidRPr="00B56D83">
              <w:rPr>
                <w:rFonts w:ascii="Arial" w:hAnsi="Arial" w:cs="Arial"/>
                <w:sz w:val="18"/>
                <w:szCs w:val="18"/>
              </w:rPr>
              <w:t xml:space="preserve">umprimento </w:t>
            </w:r>
            <w:r w:rsidRPr="00B56D83">
              <w:rPr>
                <w:rFonts w:ascii="Arial" w:hAnsi="Arial" w:cs="Arial"/>
                <w:sz w:val="18"/>
                <w:szCs w:val="18"/>
              </w:rPr>
              <w:t xml:space="preserve">e de </w:t>
            </w:r>
            <w:r w:rsidR="00807E54" w:rsidRPr="00B56D83">
              <w:rPr>
                <w:rFonts w:ascii="Arial" w:hAnsi="Arial" w:cs="Arial"/>
                <w:sz w:val="18"/>
                <w:szCs w:val="18"/>
              </w:rPr>
              <w:t>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2"/>
              <w:gridCol w:w="1132"/>
              <w:gridCol w:w="1132"/>
            </w:tblGrid>
            <w:tr w:rsidR="00BA546C" w14:paraId="7E5675BC" w14:textId="77777777" w:rsidTr="00BA546C">
              <w:trPr>
                <w:trHeight w:val="99"/>
                <w:jc w:val="center"/>
              </w:trPr>
              <w:tc>
                <w:tcPr>
                  <w:tcW w:w="1132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63A0308" w14:textId="77777777" w:rsidR="00BA546C" w:rsidRPr="00BA546C" w:rsidRDefault="00BA546C" w:rsidP="00BA54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&gt; 75% </w:t>
                  </w: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A933235" w14:textId="77777777" w:rsidR="00BA546C" w:rsidRPr="00BA546C" w:rsidRDefault="00BA546C" w:rsidP="00BA54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75%-40% </w:t>
                  </w: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3BF9EF19" w14:textId="77777777" w:rsidR="00BA546C" w:rsidRPr="00BA546C" w:rsidRDefault="00BA546C" w:rsidP="00BA54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&lt; 40% </w:t>
                  </w:r>
                </w:p>
              </w:tc>
            </w:tr>
          </w:tbl>
          <w:p w14:paraId="2CBC5705" w14:textId="77777777" w:rsidR="00CD2E81" w:rsidRPr="00B56D83" w:rsidRDefault="00CD2E81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0631DE0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057E0A06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F532E05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519453E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9FA0FB" w14:textId="77777777" w:rsidR="00CB4D30" w:rsidRDefault="00CB4D30" w:rsidP="00C003D4">
      <w:pPr>
        <w:rPr>
          <w:rFonts w:ascii="Arial" w:hAnsi="Arial" w:cs="Arial"/>
          <w:sz w:val="18"/>
          <w:szCs w:val="18"/>
        </w:rPr>
        <w:sectPr w:rsidR="00CB4D30" w:rsidSect="0064227D">
          <w:footerReference w:type="even" r:id="rId10"/>
          <w:footerReference w:type="default" r:id="rId11"/>
          <w:pgSz w:w="16838" w:h="11906" w:orient="landscape"/>
          <w:pgMar w:top="907" w:right="902" w:bottom="340" w:left="1418" w:header="624" w:footer="113" w:gutter="0"/>
          <w:cols w:space="708"/>
          <w:docGrid w:linePitch="360"/>
        </w:sectPr>
      </w:pPr>
    </w:p>
    <w:p w14:paraId="32EF7DD9" w14:textId="77777777" w:rsidR="00C003D4" w:rsidRDefault="00C003D4" w:rsidP="00C003D4">
      <w:pPr>
        <w:rPr>
          <w:rFonts w:ascii="Arial" w:hAnsi="Arial" w:cs="Arial"/>
          <w:sz w:val="18"/>
          <w:szCs w:val="18"/>
        </w:rPr>
      </w:pPr>
    </w:p>
    <w:p w14:paraId="28BBBE4F" w14:textId="77777777" w:rsidR="00CB4D30" w:rsidRPr="00B56D83" w:rsidRDefault="00CB4D30" w:rsidP="00C003D4">
      <w:pPr>
        <w:rPr>
          <w:rFonts w:ascii="Arial" w:hAnsi="Arial" w:cs="Arial"/>
          <w:sz w:val="18"/>
          <w:szCs w:val="1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706"/>
        <w:gridCol w:w="1701"/>
        <w:gridCol w:w="1701"/>
      </w:tblGrid>
      <w:tr w:rsidR="00C003D4" w:rsidRPr="00B56D83" w14:paraId="5CAD313D" w14:textId="77777777" w:rsidTr="00CB4D30">
        <w:trPr>
          <w:trHeight w:val="1275"/>
        </w:trPr>
        <w:tc>
          <w:tcPr>
            <w:tcW w:w="360" w:type="dxa"/>
            <w:vMerge w:val="restart"/>
            <w:vAlign w:val="center"/>
          </w:tcPr>
          <w:p w14:paraId="45809352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14:paraId="70A09A96" w14:textId="77777777" w:rsidR="00C003D4" w:rsidRPr="00B56D83" w:rsidRDefault="00450156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>tivo</w:t>
            </w:r>
          </w:p>
        </w:tc>
        <w:tc>
          <w:tcPr>
            <w:tcW w:w="7560" w:type="dxa"/>
            <w:vAlign w:val="center"/>
          </w:tcPr>
          <w:p w14:paraId="5C57589D" w14:textId="38937D16" w:rsidR="00C003D4" w:rsidRPr="00B56D83" w:rsidRDefault="00BA546C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A546C">
              <w:rPr>
                <w:rFonts w:ascii="Arial" w:hAnsi="Arial" w:cs="Arial"/>
                <w:sz w:val="18"/>
                <w:szCs w:val="18"/>
              </w:rPr>
              <w:t>Assegurar que as ações sob a sua chefia operacional sejam concluídas nos prazos previstos nos respetivos Planos de Ação ou dos que lhe forem determinados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1DEF5D1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02D253CF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9E5DEA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29A8355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6712506" w14:textId="77777777" w:rsidTr="00CB4D30">
        <w:trPr>
          <w:trHeight w:val="1245"/>
        </w:trPr>
        <w:tc>
          <w:tcPr>
            <w:tcW w:w="360" w:type="dxa"/>
            <w:vMerge/>
            <w:vAlign w:val="center"/>
          </w:tcPr>
          <w:p w14:paraId="7B46D76F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7C3BB34" w14:textId="77777777" w:rsidR="00CD2E81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5AF199B9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7A10D8E3" w14:textId="77777777" w:rsidR="00BA546C" w:rsidRPr="00BA546C" w:rsidRDefault="00BA546C" w:rsidP="00BA546C">
            <w:pPr>
              <w:rPr>
                <w:rFonts w:ascii="Arial" w:hAnsi="Arial" w:cs="Arial"/>
                <w:sz w:val="18"/>
                <w:szCs w:val="18"/>
              </w:rPr>
            </w:pPr>
            <w:r w:rsidRPr="00BA546C">
              <w:rPr>
                <w:rFonts w:ascii="Arial" w:hAnsi="Arial" w:cs="Arial"/>
                <w:sz w:val="18"/>
                <w:szCs w:val="18"/>
              </w:rPr>
              <w:t xml:space="preserve">N.º de DUI gastos / N.º de DUI previstos no Plano de Ação ou determinados. </w:t>
            </w:r>
          </w:p>
          <w:p w14:paraId="735D7C24" w14:textId="77777777" w:rsidR="00BA546C" w:rsidRPr="00BA546C" w:rsidRDefault="00BA546C" w:rsidP="00BA54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A33443" w14:textId="64705EB2" w:rsidR="00C003D4" w:rsidRPr="00B56D83" w:rsidRDefault="00BA546C" w:rsidP="00BA546C">
            <w:pPr>
              <w:rPr>
                <w:rFonts w:ascii="Arial" w:hAnsi="Arial" w:cs="Arial"/>
                <w:sz w:val="18"/>
                <w:szCs w:val="18"/>
              </w:rPr>
            </w:pPr>
            <w:r w:rsidRPr="00BA546C">
              <w:rPr>
                <w:rFonts w:ascii="Arial" w:hAnsi="Arial" w:cs="Arial"/>
                <w:sz w:val="18"/>
                <w:szCs w:val="18"/>
              </w:rPr>
              <w:t>A superação do objetivo só é mantida se 50% ou mais das ações forem executadas em menos de 90% do tempo e se os DUI individuais gastos corresponderem a, pelo menos, metade do período de avaliação</w:t>
            </w:r>
          </w:p>
        </w:tc>
        <w:tc>
          <w:tcPr>
            <w:tcW w:w="236" w:type="dxa"/>
            <w:vMerge/>
          </w:tcPr>
          <w:p w14:paraId="6D18B0F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6749467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121806E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D48A1B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0F50671" w14:textId="77777777" w:rsidTr="00CB4D30">
        <w:trPr>
          <w:trHeight w:val="1293"/>
        </w:trPr>
        <w:tc>
          <w:tcPr>
            <w:tcW w:w="360" w:type="dxa"/>
            <w:vMerge/>
            <w:vAlign w:val="center"/>
          </w:tcPr>
          <w:p w14:paraId="1DA6557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1285FA4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tblInd w:w="1279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4"/>
              <w:gridCol w:w="1701"/>
              <w:gridCol w:w="1559"/>
            </w:tblGrid>
            <w:tr w:rsidR="00BA546C" w14:paraId="72403129" w14:textId="77777777" w:rsidTr="00BA546C">
              <w:trPr>
                <w:trHeight w:val="92"/>
              </w:trPr>
              <w:tc>
                <w:tcPr>
                  <w:tcW w:w="1134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D8CB4E2" w14:textId="207B7C2C" w:rsidR="00BA546C" w:rsidRDefault="00BA546C" w:rsidP="00BA546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&lt; 90%</w:t>
                  </w:r>
                </w:p>
              </w:tc>
              <w:tc>
                <w:tcPr>
                  <w:tcW w:w="17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A04028A" w14:textId="3C57761B" w:rsidR="00BA546C" w:rsidRDefault="00BA546C" w:rsidP="00BA546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90% - 110%</w:t>
                  </w:r>
                </w:p>
              </w:tc>
              <w:tc>
                <w:tcPr>
                  <w:tcW w:w="1559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46E24A10" w14:textId="025AC6A6" w:rsidR="00BA546C" w:rsidRDefault="00BA546C" w:rsidP="00BA546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&gt; 110%</w:t>
                  </w:r>
                </w:p>
              </w:tc>
            </w:tr>
          </w:tbl>
          <w:p w14:paraId="54E9C1A9" w14:textId="77777777" w:rsidR="00C003D4" w:rsidRPr="00B56D83" w:rsidRDefault="00C003D4" w:rsidP="00BA54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26B75B3F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6334341C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4C0072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5DFACCD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051251" w14:textId="77777777" w:rsidR="00C003D4" w:rsidRPr="00B56D83" w:rsidRDefault="00C003D4" w:rsidP="00CB4D30">
      <w:pPr>
        <w:spacing w:after="240"/>
        <w:rPr>
          <w:rFonts w:ascii="Arial" w:hAnsi="Arial" w:cs="Arial"/>
          <w:sz w:val="18"/>
          <w:szCs w:val="1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706"/>
        <w:gridCol w:w="1701"/>
        <w:gridCol w:w="1701"/>
      </w:tblGrid>
      <w:tr w:rsidR="00C003D4" w:rsidRPr="00B56D83" w14:paraId="7A91D3B0" w14:textId="77777777" w:rsidTr="00CB4D30">
        <w:trPr>
          <w:trHeight w:val="1361"/>
        </w:trPr>
        <w:tc>
          <w:tcPr>
            <w:tcW w:w="360" w:type="dxa"/>
            <w:vMerge w:val="restart"/>
            <w:vAlign w:val="center"/>
          </w:tcPr>
          <w:p w14:paraId="649C6B2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0" w:type="dxa"/>
            <w:vAlign w:val="center"/>
          </w:tcPr>
          <w:p w14:paraId="5FC81DDF" w14:textId="77777777" w:rsidR="00C003D4" w:rsidRPr="00B56D83" w:rsidRDefault="00450156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>tivo</w:t>
            </w:r>
          </w:p>
        </w:tc>
        <w:tc>
          <w:tcPr>
            <w:tcW w:w="7560" w:type="dxa"/>
            <w:vAlign w:val="center"/>
          </w:tcPr>
          <w:p w14:paraId="1B2ED845" w14:textId="5202EB86" w:rsidR="00C003D4" w:rsidRPr="00B56D83" w:rsidRDefault="00BA546C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A546C">
              <w:rPr>
                <w:rFonts w:ascii="Arial" w:hAnsi="Arial" w:cs="Arial"/>
                <w:sz w:val="18"/>
                <w:szCs w:val="18"/>
              </w:rPr>
              <w:t>Assegurar a qualidade dos produtos concluídos sob a sua chefia operacional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6F2B83E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736F9DD6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C071D0C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7F2040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4957923" w14:textId="77777777" w:rsidTr="00CB4D30">
        <w:trPr>
          <w:trHeight w:val="1307"/>
        </w:trPr>
        <w:tc>
          <w:tcPr>
            <w:tcW w:w="360" w:type="dxa"/>
            <w:vMerge/>
            <w:vAlign w:val="center"/>
          </w:tcPr>
          <w:p w14:paraId="477301E5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21C8AE1" w14:textId="77777777" w:rsidR="00CD2E81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3C08A7AA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3314FB00" w14:textId="16574A05" w:rsidR="00C003D4" w:rsidRPr="00B56D83" w:rsidRDefault="00BA546C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A546C">
              <w:rPr>
                <w:rFonts w:ascii="Arial" w:hAnsi="Arial" w:cs="Arial"/>
                <w:sz w:val="18"/>
                <w:szCs w:val="18"/>
              </w:rPr>
              <w:t>Qualidade média dos produtos concluídos sob a sua chefia operacional</w:t>
            </w:r>
          </w:p>
        </w:tc>
        <w:tc>
          <w:tcPr>
            <w:tcW w:w="236" w:type="dxa"/>
            <w:vMerge/>
          </w:tcPr>
          <w:p w14:paraId="46EE0B76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353A8D4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249B2DC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5F56E7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01FDAEA6" w14:textId="77777777" w:rsidTr="00CB4D30">
        <w:trPr>
          <w:trHeight w:val="1411"/>
        </w:trPr>
        <w:tc>
          <w:tcPr>
            <w:tcW w:w="360" w:type="dxa"/>
            <w:vMerge/>
            <w:vAlign w:val="center"/>
          </w:tcPr>
          <w:p w14:paraId="55552DC6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FC9E909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1"/>
              <w:gridCol w:w="1101"/>
              <w:gridCol w:w="1101"/>
            </w:tblGrid>
            <w:tr w:rsidR="00BA546C" w14:paraId="1D69E4EF" w14:textId="77777777" w:rsidTr="00BA546C">
              <w:trPr>
                <w:trHeight w:val="99"/>
                <w:jc w:val="center"/>
              </w:trPr>
              <w:tc>
                <w:tcPr>
                  <w:tcW w:w="1101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0BD3BDE" w14:textId="36FEABAB" w:rsidR="00BA546C" w:rsidRDefault="00BA546C" w:rsidP="00BA546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&gt; 7,6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6AE7BBB" w14:textId="630C9224" w:rsidR="00BA546C" w:rsidRDefault="00BA546C" w:rsidP="00BA546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7,6 – 6,7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2ECD84BC" w14:textId="744F52CE" w:rsidR="00BA546C" w:rsidRDefault="00BA546C" w:rsidP="00BA546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&lt; 6,7</w:t>
                  </w:r>
                </w:p>
              </w:tc>
            </w:tr>
          </w:tbl>
          <w:p w14:paraId="3FFDCB85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0675919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675E693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BF7B215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877AB91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B78F36" w14:textId="77777777" w:rsidR="00CB4D30" w:rsidRDefault="00CB4D30" w:rsidP="00C003D4">
      <w:pPr>
        <w:rPr>
          <w:rFonts w:ascii="Arial" w:hAnsi="Arial" w:cs="Arial"/>
          <w:sz w:val="18"/>
          <w:szCs w:val="18"/>
        </w:rPr>
      </w:pPr>
    </w:p>
    <w:p w14:paraId="5BF5FC66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7942A394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32C3A1B0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4F148684" w14:textId="77777777" w:rsidR="00E768AE" w:rsidRDefault="00E768AE" w:rsidP="00E768AE">
      <w:pPr>
        <w:tabs>
          <w:tab w:val="left" w:pos="101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tbl>
      <w:tblPr>
        <w:tblpPr w:leftFromText="141" w:rightFromText="141" w:vertAnchor="text" w:horzAnchor="margin" w:tblpXSpec="right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</w:tblGrid>
      <w:tr w:rsidR="00E768AE" w:rsidRPr="00B56D83" w14:paraId="1CABEE30" w14:textId="77777777" w:rsidTr="00E768AE">
        <w:tc>
          <w:tcPr>
            <w:tcW w:w="3119" w:type="dxa"/>
          </w:tcPr>
          <w:p w14:paraId="61795137" w14:textId="77777777" w:rsidR="00E768AE" w:rsidRPr="00B56D83" w:rsidRDefault="00E768AE" w:rsidP="00864D7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Pontuação do Parâmetro</w:t>
            </w:r>
          </w:p>
        </w:tc>
        <w:tc>
          <w:tcPr>
            <w:tcW w:w="1701" w:type="dxa"/>
          </w:tcPr>
          <w:p w14:paraId="062D8DF7" w14:textId="77777777" w:rsidR="00E768AE" w:rsidRPr="00B56D83" w:rsidRDefault="00E768AE" w:rsidP="00864D7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334E225B" w14:textId="5B6F120E" w:rsidR="00E768AE" w:rsidRDefault="00E768AE" w:rsidP="00E768AE">
      <w:pPr>
        <w:tabs>
          <w:tab w:val="left" w:pos="10185"/>
        </w:tabs>
        <w:rPr>
          <w:rFonts w:ascii="Arial" w:hAnsi="Arial" w:cs="Arial"/>
          <w:sz w:val="18"/>
          <w:szCs w:val="18"/>
        </w:rPr>
      </w:pPr>
    </w:p>
    <w:p w14:paraId="7C21C907" w14:textId="5788BC72" w:rsidR="00E768AE" w:rsidRPr="00E768AE" w:rsidRDefault="00E768AE" w:rsidP="00E768AE">
      <w:pPr>
        <w:tabs>
          <w:tab w:val="left" w:pos="10185"/>
        </w:tabs>
        <w:rPr>
          <w:rFonts w:ascii="Arial" w:hAnsi="Arial" w:cs="Arial"/>
          <w:sz w:val="18"/>
          <w:szCs w:val="18"/>
        </w:rPr>
        <w:sectPr w:rsidR="00E768AE" w:rsidRPr="00E768AE" w:rsidSect="00BA546C">
          <w:pgSz w:w="16838" w:h="11906" w:orient="landscape"/>
          <w:pgMar w:top="426" w:right="902" w:bottom="0" w:left="1418" w:header="624" w:footer="113" w:gutter="0"/>
          <w:cols w:space="708"/>
          <w:docGrid w:linePitch="360"/>
        </w:sectPr>
      </w:pPr>
      <w:r>
        <w:rPr>
          <w:rFonts w:ascii="Arial" w:hAnsi="Arial" w:cs="Arial"/>
          <w:sz w:val="18"/>
          <w:szCs w:val="18"/>
        </w:rPr>
        <w:tab/>
      </w:r>
    </w:p>
    <w:p w14:paraId="39E21363" w14:textId="77777777" w:rsidR="00C003D4" w:rsidRPr="00B56D83" w:rsidRDefault="00C003D4" w:rsidP="00CB4D30">
      <w:pPr>
        <w:spacing w:after="240" w:line="288" w:lineRule="auto"/>
        <w:rPr>
          <w:rFonts w:ascii="Arial" w:hAnsi="Arial" w:cs="Arial"/>
          <w:sz w:val="18"/>
          <w:szCs w:val="18"/>
        </w:rPr>
      </w:pPr>
    </w:p>
    <w:p w14:paraId="285D6DD4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p w14:paraId="234B2640" w14:textId="77777777" w:rsidR="00EA4FAA" w:rsidRPr="00B56D83" w:rsidRDefault="00EA4FAA" w:rsidP="00C003D4">
      <w:pPr>
        <w:rPr>
          <w:rFonts w:ascii="Arial" w:hAnsi="Arial" w:cs="Arial"/>
          <w:sz w:val="18"/>
          <w:szCs w:val="18"/>
        </w:rPr>
      </w:pPr>
    </w:p>
    <w:p w14:paraId="15071CA0" w14:textId="77777777" w:rsidR="00EA4FAA" w:rsidRPr="00B56D83" w:rsidRDefault="00EA4FAA" w:rsidP="00C003D4">
      <w:pPr>
        <w:rPr>
          <w:rFonts w:ascii="Arial" w:hAnsi="Arial" w:cs="Arial"/>
          <w:sz w:val="18"/>
          <w:szCs w:val="18"/>
        </w:rPr>
      </w:pPr>
    </w:p>
    <w:p w14:paraId="4CE1E284" w14:textId="77777777" w:rsidR="00EA4FAA" w:rsidRDefault="00EA4FAA" w:rsidP="00C003D4">
      <w:pPr>
        <w:rPr>
          <w:rFonts w:ascii="Arial" w:hAnsi="Arial" w:cs="Arial"/>
          <w:sz w:val="18"/>
          <w:szCs w:val="18"/>
        </w:rPr>
      </w:pPr>
    </w:p>
    <w:p w14:paraId="10BBCB3B" w14:textId="77777777" w:rsidR="004C07D1" w:rsidRPr="00B56D83" w:rsidRDefault="004C07D1" w:rsidP="00C003D4">
      <w:pPr>
        <w:rPr>
          <w:rFonts w:ascii="Arial" w:hAnsi="Arial" w:cs="Arial"/>
          <w:sz w:val="18"/>
          <w:szCs w:val="18"/>
        </w:rPr>
      </w:pPr>
    </w:p>
    <w:p w14:paraId="0F7051C8" w14:textId="77777777" w:rsidR="00EA4FAA" w:rsidRPr="00B56D83" w:rsidRDefault="00EA4FAA" w:rsidP="00C003D4">
      <w:pPr>
        <w:rPr>
          <w:rFonts w:ascii="Arial" w:hAnsi="Arial" w:cs="Arial"/>
          <w:sz w:val="18"/>
          <w:szCs w:val="18"/>
        </w:rPr>
      </w:pPr>
    </w:p>
    <w:p w14:paraId="62FE13BC" w14:textId="77777777" w:rsidR="001D05CE" w:rsidRPr="00B56D83" w:rsidRDefault="001D05CE" w:rsidP="00C003D4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4.1.1. Identificação dos motivos de discordância</w:t>
      </w:r>
      <w:r w:rsidR="006F2C2F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48480856" w14:textId="77777777" w:rsidR="001D05CE" w:rsidRPr="00B56D83" w:rsidRDefault="001D05CE" w:rsidP="00C003D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8"/>
      </w:tblGrid>
      <w:tr w:rsidR="00F44B3E" w:rsidRPr="00B56D83" w14:paraId="2A55BAAB" w14:textId="77777777" w:rsidTr="004C07D1">
        <w:trPr>
          <w:trHeight w:val="966"/>
        </w:trPr>
        <w:tc>
          <w:tcPr>
            <w:tcW w:w="14658" w:type="dxa"/>
            <w:shd w:val="clear" w:color="auto" w:fill="auto"/>
          </w:tcPr>
          <w:p w14:paraId="0E749A72" w14:textId="77777777" w:rsidR="00F44B3E" w:rsidRPr="00B56D83" w:rsidRDefault="00F44B3E" w:rsidP="00F44B3E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Objetivo n.º(s): </w:t>
            </w:r>
          </w:p>
        </w:tc>
      </w:tr>
      <w:tr w:rsidR="00F44B3E" w:rsidRPr="00B56D83" w14:paraId="5FC2278A" w14:textId="77777777" w:rsidTr="004C07D1">
        <w:trPr>
          <w:trHeight w:val="1561"/>
        </w:trPr>
        <w:tc>
          <w:tcPr>
            <w:tcW w:w="14658" w:type="dxa"/>
            <w:shd w:val="clear" w:color="auto" w:fill="auto"/>
          </w:tcPr>
          <w:p w14:paraId="35E6EEE4" w14:textId="77777777" w:rsidR="00F44B3E" w:rsidRPr="00B56D83" w:rsidRDefault="00F44B3E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Motivos</w:t>
            </w:r>
            <w:r w:rsidR="001D05CE" w:rsidRPr="00B56D83">
              <w:rPr>
                <w:rFonts w:ascii="Arial" w:hAnsi="Arial" w:cs="Arial"/>
                <w:sz w:val="18"/>
                <w:szCs w:val="18"/>
              </w:rPr>
              <w:t xml:space="preserve"> de discordância</w:t>
            </w:r>
            <w:r w:rsidRPr="00B56D8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7676037" w14:textId="77777777" w:rsidR="00F44B3E" w:rsidRDefault="00F44B3E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E31172" w14:textId="77777777" w:rsidR="004C07D1" w:rsidRDefault="004C07D1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118CE" w14:textId="77777777" w:rsidR="004C07D1" w:rsidRDefault="004C07D1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C1813D" w14:textId="77777777" w:rsidR="004C07D1" w:rsidRPr="00B56D83" w:rsidRDefault="004C07D1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87B1F0" w14:textId="77777777" w:rsidR="00F44B3E" w:rsidRPr="00B56D83" w:rsidRDefault="00F44B3E" w:rsidP="00C003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0EDAF5" w14:textId="77777777" w:rsidR="004C07D1" w:rsidRDefault="004C07D1" w:rsidP="00C003D4">
      <w:pPr>
        <w:rPr>
          <w:rFonts w:ascii="Arial" w:hAnsi="Arial" w:cs="Arial"/>
          <w:sz w:val="18"/>
          <w:szCs w:val="18"/>
        </w:rPr>
      </w:pPr>
    </w:p>
    <w:p w14:paraId="17208814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6827C91C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17631DD9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5FA027E2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57B7285F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6C9685CF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1C496C6E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7A1799A5" w14:textId="77777777" w:rsidR="00E768AE" w:rsidRPr="00B56D83" w:rsidRDefault="00E768AE" w:rsidP="00E768AE">
      <w:pPr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 xml:space="preserve">4.1.2 </w:t>
      </w:r>
      <w:r w:rsidRPr="00B56D83">
        <w:rPr>
          <w:rFonts w:ascii="Arial" w:hAnsi="Arial" w:cs="Arial"/>
          <w:b/>
          <w:smallCaps/>
          <w:sz w:val="18"/>
          <w:szCs w:val="18"/>
        </w:rPr>
        <w:t>Reformulação de objetivo(s)</w:t>
      </w:r>
      <w:r w:rsidRPr="00B56D83">
        <w:rPr>
          <w:rFonts w:ascii="Arial" w:hAnsi="Arial" w:cs="Arial"/>
          <w:b/>
          <w:sz w:val="18"/>
          <w:szCs w:val="18"/>
        </w:rPr>
        <w:t xml:space="preserve"> </w:t>
      </w:r>
    </w:p>
    <w:p w14:paraId="766E3DE8" w14:textId="77777777" w:rsidR="00E768AE" w:rsidRDefault="00E768AE" w:rsidP="00E768AE">
      <w:pPr>
        <w:rPr>
          <w:rFonts w:ascii="Arial" w:hAnsi="Arial" w:cs="Arial"/>
          <w:b/>
          <w:sz w:val="18"/>
          <w:szCs w:val="18"/>
        </w:rPr>
      </w:pPr>
    </w:p>
    <w:p w14:paraId="7E49EDEE" w14:textId="77777777" w:rsidR="00E768AE" w:rsidRPr="00B56D83" w:rsidRDefault="00E768AE" w:rsidP="00E768AE">
      <w:pPr>
        <w:spacing w:after="240"/>
        <w:rPr>
          <w:rFonts w:ascii="Arial" w:hAnsi="Arial" w:cs="Arial"/>
          <w:b/>
          <w:sz w:val="18"/>
          <w:szCs w:val="18"/>
        </w:rPr>
      </w:pPr>
    </w:p>
    <w:p w14:paraId="7539BF04" w14:textId="77777777" w:rsidR="00E768AE" w:rsidRPr="00B56D83" w:rsidRDefault="00E768AE" w:rsidP="00E768AE">
      <w:pPr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 xml:space="preserve">Os objetivos n.º (s)_________ foram reformulados em ____/___/_____ constando de anexo a esta ficha. </w:t>
      </w:r>
    </w:p>
    <w:p w14:paraId="4361EA86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1E6EEA14" w14:textId="77777777" w:rsidR="00E768AE" w:rsidRPr="00B56D83" w:rsidRDefault="00E768AE" w:rsidP="00E768AE">
      <w:pPr>
        <w:spacing w:after="240"/>
        <w:rPr>
          <w:rFonts w:ascii="Arial" w:hAnsi="Arial" w:cs="Arial"/>
          <w:sz w:val="18"/>
          <w:szCs w:val="18"/>
        </w:rPr>
      </w:pPr>
    </w:p>
    <w:p w14:paraId="2016BB1D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O avaliador, em ___/___/_____, _______________________________________________________</w:t>
      </w:r>
    </w:p>
    <w:p w14:paraId="231503B4" w14:textId="77777777" w:rsidR="00E768AE" w:rsidRPr="00B56D83" w:rsidRDefault="00E768AE" w:rsidP="00E768AE">
      <w:pPr>
        <w:rPr>
          <w:rFonts w:ascii="Arial" w:hAnsi="Arial" w:cs="Arial"/>
          <w:sz w:val="18"/>
          <w:szCs w:val="18"/>
        </w:rPr>
      </w:pPr>
    </w:p>
    <w:p w14:paraId="783BE4C2" w14:textId="77777777" w:rsidR="00E768AE" w:rsidRPr="00B56D83" w:rsidRDefault="00E768AE" w:rsidP="00E768AE">
      <w:pPr>
        <w:spacing w:after="240"/>
        <w:rPr>
          <w:rFonts w:ascii="Arial" w:hAnsi="Arial" w:cs="Arial"/>
          <w:sz w:val="18"/>
          <w:szCs w:val="18"/>
        </w:rPr>
      </w:pPr>
    </w:p>
    <w:p w14:paraId="3673D3CB" w14:textId="0A7425DE" w:rsidR="00E768AE" w:rsidRPr="00E768AE" w:rsidRDefault="00E768AE" w:rsidP="00E768AE">
      <w:pPr>
        <w:rPr>
          <w:rFonts w:ascii="Arial" w:hAnsi="Arial" w:cs="Arial"/>
          <w:sz w:val="18"/>
          <w:szCs w:val="18"/>
        </w:rPr>
        <w:sectPr w:rsidR="00E768AE" w:rsidRPr="00E768AE" w:rsidSect="00BA546C">
          <w:pgSz w:w="16838" w:h="11906" w:orient="landscape"/>
          <w:pgMar w:top="56" w:right="902" w:bottom="340" w:left="1418" w:header="624" w:footer="113" w:gutter="0"/>
          <w:cols w:space="708"/>
          <w:docGrid w:linePitch="360"/>
        </w:sectPr>
      </w:pPr>
      <w:r w:rsidRPr="00B56D83">
        <w:rPr>
          <w:rFonts w:ascii="Arial" w:hAnsi="Arial" w:cs="Arial"/>
          <w:sz w:val="18"/>
          <w:szCs w:val="18"/>
        </w:rPr>
        <w:t>O avaliado, em ___/___/_____, ______________________________________________________</w:t>
      </w:r>
      <w:r>
        <w:rPr>
          <w:rFonts w:ascii="Arial" w:hAnsi="Arial" w:cs="Arial"/>
          <w:sz w:val="18"/>
          <w:szCs w:val="18"/>
        </w:rPr>
        <w:t>__</w:t>
      </w:r>
    </w:p>
    <w:p w14:paraId="3D0624E8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593E4EB2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438647E8" w14:textId="77777777" w:rsidR="00C003D4" w:rsidRPr="00B56D83" w:rsidRDefault="006046BB" w:rsidP="00D24AED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4.2</w:t>
      </w:r>
      <w:r w:rsidR="002C73F5" w:rsidRPr="00B56D83">
        <w:rPr>
          <w:rFonts w:ascii="Arial" w:hAnsi="Arial" w:cs="Arial"/>
          <w:b/>
          <w:sz w:val="18"/>
          <w:szCs w:val="18"/>
        </w:rPr>
        <w:t>.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Competência</w:t>
      </w:r>
      <w:r w:rsidR="00590EA8" w:rsidRPr="00B56D83">
        <w:rPr>
          <w:rFonts w:ascii="Arial" w:hAnsi="Arial" w:cs="Arial"/>
          <w:b/>
          <w:smallCaps/>
          <w:sz w:val="18"/>
          <w:szCs w:val="18"/>
        </w:rPr>
        <w:t>s</w:t>
      </w:r>
    </w:p>
    <w:p w14:paraId="118155CB" w14:textId="77777777" w:rsidR="00C003D4" w:rsidRPr="00B56D83" w:rsidRDefault="00C003D4" w:rsidP="00C003D4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(A preencher no início do período de avaliação)</w:t>
      </w:r>
      <w:r w:rsidRPr="00B56D83">
        <w:rPr>
          <w:rFonts w:ascii="Arial" w:hAnsi="Arial" w:cs="Arial"/>
          <w:sz w:val="18"/>
          <w:szCs w:val="18"/>
        </w:rPr>
        <w:tab/>
        <w:t xml:space="preserve">       </w:t>
      </w:r>
      <w:r w:rsidR="00BF64B5" w:rsidRPr="00B56D83">
        <w:rPr>
          <w:rFonts w:ascii="Arial" w:hAnsi="Arial" w:cs="Arial"/>
          <w:sz w:val="18"/>
          <w:szCs w:val="18"/>
        </w:rPr>
        <w:t xml:space="preserve">        </w:t>
      </w:r>
      <w:r w:rsidR="00C84137" w:rsidRPr="00B56D83">
        <w:rPr>
          <w:rFonts w:ascii="Arial" w:hAnsi="Arial" w:cs="Arial"/>
          <w:sz w:val="18"/>
          <w:szCs w:val="18"/>
        </w:rPr>
        <w:t xml:space="preserve"> </w:t>
      </w:r>
      <w:r w:rsidR="00546D60" w:rsidRPr="00B56D83">
        <w:rPr>
          <w:rFonts w:ascii="Arial" w:hAnsi="Arial" w:cs="Arial"/>
          <w:sz w:val="18"/>
          <w:szCs w:val="18"/>
        </w:rPr>
        <w:t xml:space="preserve">                                             </w:t>
      </w:r>
      <w:r w:rsidR="00121E7B" w:rsidRPr="00B56D83">
        <w:rPr>
          <w:rFonts w:ascii="Arial" w:hAnsi="Arial" w:cs="Arial"/>
          <w:sz w:val="18"/>
          <w:szCs w:val="18"/>
        </w:rPr>
        <w:t xml:space="preserve">        </w:t>
      </w:r>
      <w:r w:rsidR="00F46015" w:rsidRPr="00B56D83">
        <w:rPr>
          <w:rFonts w:ascii="Arial" w:hAnsi="Arial" w:cs="Arial"/>
          <w:sz w:val="18"/>
          <w:szCs w:val="18"/>
        </w:rPr>
        <w:t xml:space="preserve">         </w:t>
      </w:r>
      <w:r w:rsidR="00D24AED">
        <w:rPr>
          <w:rFonts w:ascii="Arial" w:hAnsi="Arial" w:cs="Arial"/>
          <w:sz w:val="18"/>
          <w:szCs w:val="18"/>
        </w:rPr>
        <w:t xml:space="preserve">       </w:t>
      </w:r>
      <w:r w:rsidR="00F46015" w:rsidRPr="00B56D83">
        <w:rPr>
          <w:rFonts w:ascii="Arial" w:hAnsi="Arial" w:cs="Arial"/>
          <w:sz w:val="18"/>
          <w:szCs w:val="18"/>
        </w:rPr>
        <w:t xml:space="preserve">      </w:t>
      </w:r>
      <w:r w:rsidR="00546D60" w:rsidRPr="00B56D83">
        <w:rPr>
          <w:rFonts w:ascii="Arial" w:hAnsi="Arial" w:cs="Arial"/>
          <w:sz w:val="18"/>
          <w:szCs w:val="18"/>
        </w:rPr>
        <w:t xml:space="preserve">    </w:t>
      </w:r>
      <w:proofErr w:type="gramStart"/>
      <w:r w:rsidR="00546D60" w:rsidRPr="00B56D83">
        <w:rPr>
          <w:rFonts w:ascii="Arial" w:hAnsi="Arial" w:cs="Arial"/>
          <w:sz w:val="18"/>
          <w:szCs w:val="18"/>
        </w:rPr>
        <w:t xml:space="preserve">  </w:t>
      </w:r>
      <w:r w:rsidR="00BF64B5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>(</w:t>
      </w:r>
      <w:proofErr w:type="gramEnd"/>
      <w:r w:rsidRPr="00B56D83">
        <w:rPr>
          <w:rFonts w:ascii="Arial" w:hAnsi="Arial" w:cs="Arial"/>
          <w:sz w:val="18"/>
          <w:szCs w:val="18"/>
        </w:rPr>
        <w:t>A preencher no final</w:t>
      </w:r>
      <w:r w:rsidR="00BF64B5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 xml:space="preserve">do período de avaliação) </w:t>
      </w:r>
    </w:p>
    <w:p w14:paraId="29C4FD4D" w14:textId="77777777" w:rsidR="00A00428" w:rsidRPr="00B56D83" w:rsidRDefault="00A00428" w:rsidP="00C003D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"/>
        <w:gridCol w:w="461"/>
        <w:gridCol w:w="5903"/>
        <w:gridCol w:w="2135"/>
        <w:gridCol w:w="1594"/>
        <w:gridCol w:w="1464"/>
        <w:gridCol w:w="1461"/>
        <w:gridCol w:w="1425"/>
      </w:tblGrid>
      <w:tr w:rsidR="00AF004A" w:rsidRPr="00B56D83" w14:paraId="604A50F3" w14:textId="77777777" w:rsidTr="004E6091">
        <w:trPr>
          <w:trHeight w:val="657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536416D" w14:textId="77777777" w:rsidR="00AA70BB" w:rsidRPr="00B56D83" w:rsidRDefault="00EA4FAA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COMPETÊNCIAS ESCOLHIDAS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0D78ACE5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</w:t>
            </w:r>
            <w:r w:rsidR="00AF004A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s</w:t>
            </w:r>
          </w:p>
        </w:tc>
        <w:tc>
          <w:tcPr>
            <w:tcW w:w="1034" w:type="pct"/>
            <w:gridSpan w:val="2"/>
            <w:vMerge w:val="restart"/>
            <w:shd w:val="clear" w:color="auto" w:fill="auto"/>
            <w:vAlign w:val="center"/>
          </w:tcPr>
          <w:p w14:paraId="698D8CCE" w14:textId="77777777" w:rsidR="00D24AED" w:rsidRDefault="00AA70BB" w:rsidP="009D6625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 xml:space="preserve">Competência objeto de </w:t>
            </w:r>
          </w:p>
          <w:p w14:paraId="765F9CD7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formação</w:t>
            </w:r>
          </w:p>
        </w:tc>
        <w:tc>
          <w:tcPr>
            <w:tcW w:w="494" w:type="pct"/>
            <w:vMerge w:val="restart"/>
            <w:vAlign w:val="center"/>
          </w:tcPr>
          <w:p w14:paraId="4D10D46C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Competência objeto de majoração*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19B217DE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AF004A" w:rsidRPr="00B56D83" w14:paraId="507C025B" w14:textId="77777777" w:rsidTr="000B7DB1">
        <w:trPr>
          <w:trHeight w:val="607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1E10680D" w14:textId="77777777" w:rsidR="00AA70BB" w:rsidRPr="00B56D83" w:rsidRDefault="00AA70BB" w:rsidP="00987881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0B7DB1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="0046361C">
              <w:rPr>
                <w:rFonts w:ascii="Arial" w:hAnsi="Arial" w:cs="Arial"/>
                <w:b/>
                <w:smallCaps/>
                <w:sz w:val="18"/>
                <w:szCs w:val="18"/>
              </w:rPr>
              <w:t>2</w:t>
            </w:r>
          </w:p>
        </w:tc>
        <w:tc>
          <w:tcPr>
            <w:tcW w:w="19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4722B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/>
            <w:shd w:val="clear" w:color="auto" w:fill="auto"/>
          </w:tcPr>
          <w:p w14:paraId="6C4CC558" w14:textId="77777777" w:rsidR="00AA70BB" w:rsidRPr="00B56D83" w:rsidRDefault="00AA70BB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pct"/>
            <w:gridSpan w:val="2"/>
            <w:vMerge/>
            <w:shd w:val="clear" w:color="auto" w:fill="auto"/>
            <w:vAlign w:val="center"/>
          </w:tcPr>
          <w:p w14:paraId="583BA632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363B54B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232EABA8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81" w:rsidRPr="00B56D83" w14:paraId="632A01AE" w14:textId="77777777" w:rsidTr="00987881">
        <w:trPr>
          <w:trHeight w:val="58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40732AFC" w14:textId="77777777" w:rsidR="00987881" w:rsidRPr="00B56D83" w:rsidRDefault="0046361C" w:rsidP="003373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colaboração</w:t>
            </w:r>
          </w:p>
        </w:tc>
        <w:tc>
          <w:tcPr>
            <w:tcW w:w="722" w:type="pct"/>
            <w:vMerge/>
            <w:shd w:val="clear" w:color="auto" w:fill="auto"/>
          </w:tcPr>
          <w:p w14:paraId="1D44DBCB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pct"/>
            <w:gridSpan w:val="2"/>
            <w:vMerge/>
            <w:shd w:val="clear" w:color="auto" w:fill="auto"/>
          </w:tcPr>
          <w:p w14:paraId="75B0B0D7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67D2DDB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B54E6E0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81" w:rsidRPr="00B56D83" w14:paraId="76AEC1E4" w14:textId="77777777" w:rsidTr="00987881">
        <w:trPr>
          <w:trHeight w:val="525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D8F5609" w14:textId="77777777" w:rsidR="00987881" w:rsidRPr="00B56D83" w:rsidRDefault="00987881" w:rsidP="00F4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5EE491B3" w14:textId="77777777" w:rsidR="00987881" w:rsidRPr="00B56D83" w:rsidRDefault="00987881" w:rsidP="00877C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01B67897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3CF64C" w14:textId="77777777" w:rsidR="00987881" w:rsidRPr="00B56D83" w:rsidRDefault="00987881" w:rsidP="007E76CD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4DC1995A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24F713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56BC718C" wp14:editId="165CFE2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0" t="0" r="19050" b="28575"/>
                      <wp:wrapNone/>
                      <wp:docPr id="57" name="Rectangle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BD0ED" id="Rectangle 491" o:spid="_x0000_s1026" style="position:absolute;margin-left:36.1pt;margin-top:11.2pt;width:15pt;height:14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" filled="f"/>
                  </w:pict>
                </mc:Fallback>
              </mc:AlternateContent>
            </w:r>
          </w:p>
          <w:p w14:paraId="0027648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248539B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BC1C81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9E55BE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88FB08F" wp14:editId="0B7517D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1430" r="12065" b="7620"/>
                      <wp:wrapNone/>
                      <wp:docPr id="56" name="Rectangle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462E6" id="Rectangle 492" o:spid="_x0000_s1026" style="position:absolute;margin-left:36.1pt;margin-top:10.45pt;width:15pt;height:14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lbIgIAAD4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CcFpWy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574C529F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260A71D5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BDCA92" w14:textId="77777777" w:rsidR="00987881" w:rsidRPr="00B56D83" w:rsidRDefault="00987881" w:rsidP="007E76CD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01114D36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CBC200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6218926" wp14:editId="6F97470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3335" r="13335" b="5715"/>
                      <wp:wrapNone/>
                      <wp:docPr id="55" name="Rectangle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52A50" id="Rectangle 493" o:spid="_x0000_s1026" style="position:absolute;margin-left:46.6pt;margin-top:11.5pt;width:15pt;height:14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l9gSUS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16DE2204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62CBB247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83468A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35FE24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98DAC2B" wp14:editId="6B12BD9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10160" r="13335" b="8890"/>
                      <wp:wrapNone/>
                      <wp:docPr id="54" name="Rectangle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F6C58" id="Rectangle 494" o:spid="_x0000_s1026" style="position:absolute;margin-left:46.6pt;margin-top:9.6pt;width:15pt;height:14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"/>
                  </w:pict>
                </mc:Fallback>
              </mc:AlternateContent>
            </w:r>
          </w:p>
          <w:p w14:paraId="5063750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128D9877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1EB790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750133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BC0553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48FF5C9C" wp14:editId="0790AD1C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12065" r="6350" b="6985"/>
                      <wp:wrapNone/>
                      <wp:docPr id="53" name="Rectangle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C6941" id="Rectangle 495" o:spid="_x0000_s1026" style="position:absolute;margin-left:36.6pt;margin-top:12.8pt;width:15pt;height:14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44AIg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"/>
                  </w:pict>
                </mc:Fallback>
              </mc:AlternateContent>
            </w:r>
          </w:p>
          <w:p w14:paraId="6D252E7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674B252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E9D008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DE6705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44DB5E1" wp14:editId="4447671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12700" r="12700" b="6350"/>
                      <wp:wrapNone/>
                      <wp:docPr id="52" name="Rectangle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C3DB2" id="Rectangle 496" o:spid="_x0000_s1026" style="position:absolute;margin-left:36.1pt;margin-top:10.45pt;width:15pt;height:14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a6MIgIAAD4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rvmujC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702319C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0DA10E50" w14:textId="77777777" w:rsidR="00987881" w:rsidRPr="00B56D83" w:rsidRDefault="00987881" w:rsidP="00E165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1D65662F" w14:textId="77777777" w:rsidTr="00987881">
        <w:trPr>
          <w:trHeight w:val="70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95135D3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2B8AAC01" w14:textId="1B551135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Partilha informações, conhecimentos, práticas e recursos e promove a troca de ideias nas suas relações de trabalho.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1F57FBA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4231C27C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9FEE692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2E01927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3A31A3CB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184320BB" w14:textId="77777777" w:rsidTr="00987881">
        <w:trPr>
          <w:trHeight w:val="69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560DDED5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6D2A6F56" w14:textId="7615508F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Estabelece uma rede facilitadora de comunicação e contribui para que as equipas se sintam valorizadas.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FFE2DE8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533D3E8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0552EB7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EEE0E99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3DB307E8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33A06DD0" w14:textId="77777777" w:rsidTr="00987881">
        <w:trPr>
          <w:trHeight w:val="69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24B6A6B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023E6577" w14:textId="31E5FBAF" w:rsidR="00AD0D50" w:rsidRPr="00C42814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Assume os objetivos comuns partilhando tarefas, atividades e responsabilidades.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EC72A7F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9B620AF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B109C2F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744A345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7F3872FE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81" w:rsidRPr="00B56D83" w14:paraId="7D8A737F" w14:textId="77777777" w:rsidTr="000B7DB1">
        <w:trPr>
          <w:trHeight w:val="577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2CA1A200" w14:textId="77777777" w:rsidR="00987881" w:rsidRPr="00B56D83" w:rsidRDefault="00987881" w:rsidP="00987881">
            <w:pPr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6A4C42" w:rsidRPr="00B56D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361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96" w:type="pct"/>
            <w:vAlign w:val="center"/>
          </w:tcPr>
          <w:p w14:paraId="4FD0A0E2" w14:textId="77777777" w:rsidR="00987881" w:rsidRPr="00B56D83" w:rsidRDefault="00987881" w:rsidP="00987881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vAlign w:val="center"/>
          </w:tcPr>
          <w:p w14:paraId="11B8D180" w14:textId="77777777" w:rsidR="00987881" w:rsidRPr="00B56D83" w:rsidRDefault="00987881" w:rsidP="00987881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</w:tcPr>
          <w:p w14:paraId="7A49D557" w14:textId="77777777" w:rsidR="00987881" w:rsidRPr="00B56D83" w:rsidRDefault="00987881" w:rsidP="00987881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987881" w:rsidRPr="00B56D83" w14:paraId="7371040E" w14:textId="77777777" w:rsidTr="00987881">
        <w:trPr>
          <w:trHeight w:val="707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437DC9F2" w14:textId="77777777" w:rsidR="00987881" w:rsidRPr="00B56D83" w:rsidRDefault="0046361C" w:rsidP="00987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resultados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BB917AA" w14:textId="77777777" w:rsidR="00987881" w:rsidRPr="00B56D83" w:rsidRDefault="00987881" w:rsidP="00987881">
            <w:pPr>
              <w:ind w:left="-20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16CDAAEE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231B97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E6535C" w14:textId="77777777" w:rsidR="00987881" w:rsidRPr="00B56D83" w:rsidRDefault="00987881" w:rsidP="007E76CD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6B18D2A7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562F87" w14:textId="77777777" w:rsidR="00987881" w:rsidRPr="00B56D83" w:rsidRDefault="00B521BA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24B6602" wp14:editId="2194FD1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5715" r="12065" b="13335"/>
                      <wp:wrapNone/>
                      <wp:docPr id="51" name="Rectangl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F3E03" id="Rectangle 539" o:spid="_x0000_s1026" style="position:absolute;margin-left:36.1pt;margin-top:11.2pt;width:15pt;height:14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"/>
                  </w:pict>
                </mc:Fallback>
              </mc:AlternateContent>
            </w:r>
          </w:p>
          <w:p w14:paraId="2F6A2662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Sim</w:t>
            </w:r>
          </w:p>
          <w:p w14:paraId="164F5D5D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BD7181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B84EF5" w14:textId="77777777" w:rsidR="00987881" w:rsidRPr="00B56D83" w:rsidRDefault="00B521BA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BBF500C" wp14:editId="256EDFA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7620" r="12065" b="11430"/>
                      <wp:wrapNone/>
                      <wp:docPr id="50" name="Rectangle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161C5" id="Rectangle 540" o:spid="_x0000_s1026" style="position:absolute;margin-left:36.1pt;margin-top:10.45pt;width:15pt;height:14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"/>
                  </w:pict>
                </mc:Fallback>
              </mc:AlternateContent>
            </w:r>
          </w:p>
          <w:p w14:paraId="24B9F8D4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  <w:tc>
          <w:tcPr>
            <w:tcW w:w="495" w:type="pct"/>
            <w:vMerge w:val="restart"/>
            <w:vAlign w:val="center"/>
          </w:tcPr>
          <w:p w14:paraId="0D8B9F1B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638A3A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BAAE7C" w14:textId="77777777" w:rsidR="00987881" w:rsidRPr="00B56D83" w:rsidRDefault="00987881" w:rsidP="007E76CD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5C4959A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AC0486" w14:textId="77777777" w:rsidR="00987881" w:rsidRPr="00B56D83" w:rsidRDefault="00B521BA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9862CAF" wp14:editId="1B6CFF75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9525" r="13335" b="9525"/>
                      <wp:wrapNone/>
                      <wp:docPr id="49" name="Rectangle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8389D" id="Rectangle 541" o:spid="_x0000_s1026" style="position:absolute;margin-left:46.6pt;margin-top:11.5pt;width:15pt;height:14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"/>
                  </w:pict>
                </mc:Fallback>
              </mc:AlternateContent>
            </w:r>
          </w:p>
          <w:p w14:paraId="3F363869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E1EE2AD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EAB8C1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BE768A" w14:textId="77777777" w:rsidR="00987881" w:rsidRPr="00B56D83" w:rsidRDefault="00B521BA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F90E2BA" wp14:editId="3456CE6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350" r="13335" b="12700"/>
                      <wp:wrapNone/>
                      <wp:docPr id="48" name="Rectangle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0C3B7" id="Rectangle 542" o:spid="_x0000_s1026" style="position:absolute;margin-left:46.6pt;margin-top:9.6pt;width:15pt;height:14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qKIQIAAD4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"/>
                  </w:pict>
                </mc:Fallback>
              </mc:AlternateContent>
            </w:r>
          </w:p>
          <w:p w14:paraId="59D66F56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127A22F7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9C26B5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85EACF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8DE730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EAC3C6" w14:textId="77777777" w:rsidR="00987881" w:rsidRPr="00B56D83" w:rsidRDefault="00B521BA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389D7C" wp14:editId="73FE58A3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255" r="6350" b="10795"/>
                      <wp:wrapNone/>
                      <wp:docPr id="47" name="Rectangle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44131" id="Rectangle 543" o:spid="_x0000_s1026" style="position:absolute;margin-left:36.6pt;margin-top:12.8pt;width:15pt;height:1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fs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"/>
                  </w:pict>
                </mc:Fallback>
              </mc:AlternateContent>
            </w:r>
          </w:p>
          <w:p w14:paraId="12656AA2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7B88B50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C55A52" w14:textId="77777777" w:rsidR="00D24AED" w:rsidRDefault="00D24AED" w:rsidP="009878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26E8F5" w14:textId="77777777" w:rsidR="00987881" w:rsidRPr="00B56D83" w:rsidRDefault="00B521BA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F9B6710" wp14:editId="07CDD45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8890" r="12700" b="10160"/>
                      <wp:wrapNone/>
                      <wp:docPr id="46" name="Rectangle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88E63" id="Rectangle 544" o:spid="_x0000_s1026" style="position:absolute;margin-left:36.1pt;margin-top:10.45pt;width:15pt;height:14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Vt99JS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2AC3F1CC" w14:textId="77777777" w:rsidR="00987881" w:rsidRPr="00B56D83" w:rsidRDefault="00987881" w:rsidP="0098788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3A1FDD13" w14:textId="77777777" w:rsidR="00987881" w:rsidRPr="00B56D83" w:rsidRDefault="00987881" w:rsidP="00987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81" w:rsidRPr="00B56D83" w14:paraId="5116B370" w14:textId="77777777" w:rsidTr="00987881">
        <w:trPr>
          <w:trHeight w:val="704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1B58B57" w14:textId="77777777" w:rsidR="00987881" w:rsidRPr="00B56D83" w:rsidRDefault="00987881" w:rsidP="00987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3CAF64FE" w14:textId="77777777" w:rsidR="00987881" w:rsidRPr="00B56D83" w:rsidRDefault="00987881" w:rsidP="00987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FC23CB1" w14:textId="77777777" w:rsidR="00987881" w:rsidRPr="00B56D83" w:rsidRDefault="00987881" w:rsidP="00987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99F12AA" w14:textId="77777777" w:rsidR="00987881" w:rsidRPr="00B56D83" w:rsidRDefault="00987881" w:rsidP="00987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69BDEB8" w14:textId="77777777" w:rsidR="00987881" w:rsidRPr="00B56D83" w:rsidRDefault="00987881" w:rsidP="00987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4BC2650" w14:textId="77777777" w:rsidR="00987881" w:rsidRPr="00B56D83" w:rsidRDefault="00987881" w:rsidP="009878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1486C964" w14:textId="77777777" w:rsidTr="00987881">
        <w:trPr>
          <w:trHeight w:val="677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EEEAA80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550FD008" w14:textId="20F90CF3" w:rsidR="00AD0D50" w:rsidRPr="00C42814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Ultrapassa obstáculos e dificuldades na persecução dos objetivos, de forma a alcançar os resultados previstos.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AACB386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E6FF5BF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833609A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60DC0FA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8B0DFCE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21AE094E" w14:textId="77777777" w:rsidTr="00987881">
        <w:trPr>
          <w:trHeight w:val="70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1E8B5DB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279552B3" w14:textId="7C56AB8A" w:rsidR="00AD0D50" w:rsidRPr="00C42814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Avalia as necessidades de recursos e gere o que pode ser partilhado, reduzido ou eliminado.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6926316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58F01676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D9A940C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E2E4867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09C9286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38AA5AC9" w14:textId="77777777" w:rsidTr="00987881">
        <w:trPr>
          <w:trHeight w:val="57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CA7BB05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39BE85CF" w14:textId="274CEFCD" w:rsidR="00AD0D50" w:rsidRPr="00C42814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Apresenta contributos para a prevenção e correção de falhas e para a melhoria de processos e procedimentos.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D202B9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363628F0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6CD3F2D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AFD7FD6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0A1DEA18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E13" w:rsidRPr="00B56D83" w14:paraId="2DD16378" w14:textId="77777777" w:rsidTr="00D24AED">
        <w:trPr>
          <w:trHeight w:val="853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7A69901B" w14:textId="62A1BCC8" w:rsidR="00080E13" w:rsidRPr="00B56D83" w:rsidRDefault="00080E13" w:rsidP="00080E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16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3ECA59C3" w14:textId="7593B26A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73E274B7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</w:tcPr>
          <w:p w14:paraId="51A47961" w14:textId="77777777" w:rsidR="00080E13" w:rsidRPr="00B56D83" w:rsidRDefault="00080E13" w:rsidP="00080E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E13" w:rsidRPr="00B56D83" w14:paraId="78023BE1" w14:textId="77777777" w:rsidTr="00987881">
        <w:trPr>
          <w:trHeight w:val="692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4E1B547" w14:textId="3E307149" w:rsidR="00080E13" w:rsidRPr="00B56D83" w:rsidRDefault="00080E13" w:rsidP="00080E1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Equipas</w:t>
            </w:r>
          </w:p>
        </w:tc>
        <w:tc>
          <w:tcPr>
            <w:tcW w:w="722" w:type="pct"/>
            <w:vMerge/>
          </w:tcPr>
          <w:p w14:paraId="71F457F4" w14:textId="77777777" w:rsidR="00080E13" w:rsidRPr="00B56D83" w:rsidRDefault="00080E13" w:rsidP="00080E1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</w:tcPr>
          <w:p w14:paraId="45DF32D0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AD231E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8E94C" w14:textId="77777777" w:rsidR="00080E13" w:rsidRPr="00B56D83" w:rsidRDefault="00080E13" w:rsidP="00080E1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38AF9AE" w14:textId="77777777" w:rsidR="00080E13" w:rsidRDefault="00080E13" w:rsidP="00080E1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05993F70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E56D282" wp14:editId="63D6B01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5080" r="12065" b="13970"/>
                      <wp:wrapNone/>
                      <wp:docPr id="45" name="Rectangle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5D9B5" id="Rectangle 581" o:spid="_x0000_s1026" style="position:absolute;margin-left:36.1pt;margin-top:11.2pt;width:15pt;height:14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"/>
                  </w:pict>
                </mc:Fallback>
              </mc:AlternateContent>
            </w:r>
          </w:p>
          <w:p w14:paraId="63235A24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E460898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C4902D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DBE9D5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E2DA3A4" wp14:editId="77EBA32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6985" r="12065" b="12065"/>
                      <wp:wrapNone/>
                      <wp:docPr id="44" name="Rectangle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679A9" id="Rectangle 582" o:spid="_x0000_s1026" style="position:absolute;margin-left:36.1pt;margin-top:10.45pt;width:15pt;height:14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oHOIg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btKBzi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79A68843" w14:textId="77777777" w:rsidR="00080E13" w:rsidRPr="00B56D83" w:rsidRDefault="00080E13" w:rsidP="00080E1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</w:tcPr>
          <w:p w14:paraId="04C66429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FD2913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1D8FE1" w14:textId="77777777" w:rsidR="00080E13" w:rsidRPr="00B56D83" w:rsidRDefault="00080E13" w:rsidP="00080E1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9255346" w14:textId="77777777" w:rsidR="00080E13" w:rsidRDefault="00080E13" w:rsidP="00080E1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07F8888A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5DE90BE" wp14:editId="66639BD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8890" r="13335" b="10160"/>
                      <wp:wrapNone/>
                      <wp:docPr id="43" name="Rectangle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C9E61" id="Rectangle 583" o:spid="_x0000_s1026" style="position:absolute;margin-left:46.6pt;margin-top:11.5pt;width:15pt;height:14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1dWIgIAAD4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v+dXVi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649ABD05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F524D13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6386BA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346996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165D961E" wp14:editId="1F54B3AC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5715" r="13335" b="13335"/>
                      <wp:wrapNone/>
                      <wp:docPr id="42" name="Rectangle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8914E" id="Rectangle 584" o:spid="_x0000_s1026" style="position:absolute;margin-left:46.6pt;margin-top:9.6pt;width:15pt;height:14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R2fIg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"/>
                  </w:pict>
                </mc:Fallback>
              </mc:AlternateContent>
            </w:r>
          </w:p>
          <w:p w14:paraId="51C35511" w14:textId="77777777" w:rsidR="00080E13" w:rsidRPr="00B56D83" w:rsidRDefault="00080E13" w:rsidP="00080E1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</w:tcPr>
          <w:p w14:paraId="4DA34225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2D5E89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90601F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C46180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DD35FB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6CA6CB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F7D9EDC" wp14:editId="61441B70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110490</wp:posOffset>
                      </wp:positionV>
                      <wp:extent cx="190500" cy="180975"/>
                      <wp:effectExtent l="13970" t="13335" r="5080" b="5715"/>
                      <wp:wrapNone/>
                      <wp:docPr id="41" name="Rectangle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8FA30" id="Rectangle 585" o:spid="_x0000_s1026" style="position:absolute;margin-left:35.2pt;margin-top:8.7pt;width:15pt;height:14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aVIg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"/>
                  </w:pict>
                </mc:Fallback>
              </mc:AlternateContent>
            </w:r>
          </w:p>
          <w:p w14:paraId="3F476D99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24454BC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737516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5F76BB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A9E15" w14:textId="77777777" w:rsidR="00080E13" w:rsidRPr="00B56D83" w:rsidRDefault="00080E13" w:rsidP="00080E1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CDD7666" wp14:editId="2713F14F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60325</wp:posOffset>
                      </wp:positionV>
                      <wp:extent cx="190500" cy="180975"/>
                      <wp:effectExtent l="8255" t="10795" r="10795" b="8255"/>
                      <wp:wrapNone/>
                      <wp:docPr id="40" name="Rectangle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716A1" id="Rectangle 586" o:spid="_x0000_s1026" style="position:absolute;margin-left:35.5pt;margin-top:4.75pt;width:15pt;height:14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YZIQIAAD4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"/>
                  </w:pict>
                </mc:Fallback>
              </mc:AlternateContent>
            </w: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vAlign w:val="center"/>
          </w:tcPr>
          <w:p w14:paraId="066F5450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080E13" w:rsidRPr="00B56D83" w14:paraId="699BAF14" w14:textId="77777777" w:rsidTr="00987881">
        <w:trPr>
          <w:trHeight w:val="70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8C01722" w14:textId="62F6E1A9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C443883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038C62A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</w:tcPr>
          <w:p w14:paraId="4D172B86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  <w:vAlign w:val="center"/>
          </w:tcPr>
          <w:p w14:paraId="0CED8DAC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060B8BC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E13" w:rsidRPr="00B56D83" w14:paraId="0FC64767" w14:textId="77777777" w:rsidTr="00987881">
        <w:trPr>
          <w:trHeight w:val="709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498879B" w14:textId="79ACD06E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3A970A05" w14:textId="1B88CB1C" w:rsidR="00080E13" w:rsidRPr="00B56D83" w:rsidRDefault="00AD0D50" w:rsidP="00080E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Antecipa possíveis dificuldades para a realização do trabalho e a conclusão dos projetos, envolvendo a equipa na procura de soluções para mitigar os riscos.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F682AF2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A446A8A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DB82E29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DCFC8A9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751FF92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E13" w:rsidRPr="00B56D83" w14:paraId="0E5D5B95" w14:textId="77777777" w:rsidTr="00987881">
        <w:trPr>
          <w:trHeight w:val="692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44ADF935" w14:textId="1B064895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613E4855" w14:textId="3EB2D9C0" w:rsidR="00080E13" w:rsidRPr="00B56D83" w:rsidRDefault="00AD0D50" w:rsidP="00080E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Direciona os esforços de equipas de constituição diversificada/interdisciplinares em torno de um objetivo comum.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D69DC2B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13017B1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3D09B260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80CD4E2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F4FAAEE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E13" w:rsidRPr="00B56D83" w14:paraId="74D8E16E" w14:textId="77777777" w:rsidTr="00987881">
        <w:trPr>
          <w:trHeight w:val="689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E8F24EB" w14:textId="3C8D7749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44881147" w14:textId="49805C3E" w:rsidR="00080E13" w:rsidRPr="00B56D83" w:rsidRDefault="00AD0D50" w:rsidP="00080E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Monitoriza a execução dos trabalhos, fazendo os ajustes necessários à otimização dos resultados e ao cumprimento dos prazos.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30BBCB1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4529B5B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01ECFB8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913A1A1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12C8AE3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E13" w:rsidRPr="00B56D83" w14:paraId="6B83782A" w14:textId="77777777" w:rsidTr="00D24AED">
        <w:trPr>
          <w:trHeight w:val="844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3F4D374A" w14:textId="58ADD768" w:rsidR="00080E13" w:rsidRPr="00B56D83" w:rsidRDefault="00080E13" w:rsidP="00080E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AD0D50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996" w:type="pct"/>
            <w:vAlign w:val="center"/>
          </w:tcPr>
          <w:p w14:paraId="104EF551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vAlign w:val="center"/>
          </w:tcPr>
          <w:p w14:paraId="4025D953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</w:tcPr>
          <w:p w14:paraId="070F2823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E13" w:rsidRPr="00B56D83" w14:paraId="4FB44E5C" w14:textId="77777777" w:rsidTr="00987881">
        <w:trPr>
          <w:cantSplit/>
          <w:trHeight w:val="689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2DA5DEF7" w14:textId="0DC44C18" w:rsidR="00080E13" w:rsidRPr="00B56D83" w:rsidRDefault="00AD0D50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0955C6">
              <w:rPr>
                <w:rFonts w:ascii="Arial" w:hAnsi="Arial" w:cs="Arial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ientação para o serviço público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F677F5F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508E50F4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C47AA0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A15219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D75A3C" w14:textId="77777777" w:rsidR="00080E13" w:rsidRPr="00B56D83" w:rsidRDefault="00080E13" w:rsidP="00080E1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DAD5869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2578DA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31D3DC3" wp14:editId="53D7486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9525" r="12065" b="9525"/>
                      <wp:wrapNone/>
                      <wp:docPr id="39" name="Rectangle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2A6BB" id="Rectangle 617" o:spid="_x0000_s1026" style="position:absolute;margin-left:36.1pt;margin-top:11.2pt;width:15pt;height:14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AtIg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"/>
                  </w:pict>
                </mc:Fallback>
              </mc:AlternateContent>
            </w:r>
          </w:p>
          <w:p w14:paraId="0E9A32B1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C976E91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798857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501FDE7" wp14:editId="38762FE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3335" r="12065" b="5715"/>
                      <wp:wrapNone/>
                      <wp:docPr id="38" name="Rectangle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0E5BD" id="Rectangle 618" o:spid="_x0000_s1026" style="position:absolute;margin-left:36.1pt;margin-top:10.45pt;width:15pt;height:14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5uIg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BX6Obi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19705F61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0707C3B0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EAFA4C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911AC4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C8CEC" w14:textId="77777777" w:rsidR="00080E13" w:rsidRPr="00B56D83" w:rsidRDefault="00080E13" w:rsidP="00080E1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5770AA8" w14:textId="77777777" w:rsidR="00080E13" w:rsidRDefault="00080E13" w:rsidP="00080E13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52E0AF77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9189878" wp14:editId="2F9E0E7C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795" r="13335" b="8255"/>
                      <wp:wrapNone/>
                      <wp:docPr id="37" name="Rectangle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879FD" id="Rectangle 619" o:spid="_x0000_s1026" style="position:absolute;margin-left:46.6pt;margin-top:11.5pt;width:15pt;height:14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MIIg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CxVzCC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10B8394E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067B2D59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8751CD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5D9E6B2F" wp14:editId="2182D67F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9525" r="13335" b="9525"/>
                      <wp:wrapNone/>
                      <wp:docPr id="36" name="Rectangle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F3217" id="Rectangle 620" o:spid="_x0000_s1026" style="position:absolute;margin-left:46.6pt;margin-top:9.6pt;width:15pt;height:14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"/>
                  </w:pict>
                </mc:Fallback>
              </mc:AlternateContent>
            </w:r>
          </w:p>
          <w:p w14:paraId="6859EE3A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5D150F38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F5C39E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5E49EE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471EE1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787B79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36B999C" wp14:editId="41F0B67C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13970" r="6350" b="5080"/>
                      <wp:wrapNone/>
                      <wp:docPr id="35" name="Rectangle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924EE" id="Rectangle 621" o:spid="_x0000_s1026" style="position:absolute;margin-left:36.6pt;margin-top:12.8pt;width:15pt;height:14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"/>
                  </w:pict>
                </mc:Fallback>
              </mc:AlternateContent>
            </w:r>
          </w:p>
          <w:p w14:paraId="4225B3B6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B6C368B" w14:textId="77777777" w:rsidR="00080E1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753BC7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30D7F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4A959175" wp14:editId="66FA0A3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5080" r="12700" b="13970"/>
                      <wp:wrapNone/>
                      <wp:docPr id="34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2D652" id="Rectangle 622" o:spid="_x0000_s1026" style="position:absolute;margin-left:36.1pt;margin-top:10.45pt;width:15pt;height:14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47Ig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Kaw+Oy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43A99090" w14:textId="77777777" w:rsidR="00080E13" w:rsidRPr="00B56D83" w:rsidRDefault="00080E13" w:rsidP="00080E13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5B1BAC78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E13" w:rsidRPr="00B56D83" w14:paraId="01DC4A8B" w14:textId="77777777" w:rsidTr="00987881">
        <w:trPr>
          <w:trHeight w:val="711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32F064C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E117A82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F95B275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7CEBF530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32A259B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2F165D5" w14:textId="77777777" w:rsidR="00080E13" w:rsidRPr="00B56D83" w:rsidRDefault="00080E13" w:rsidP="00080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041979C5" w14:textId="77777777" w:rsidTr="00D24AED">
        <w:trPr>
          <w:trHeight w:val="834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B245668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3C13DAE5" w14:textId="453108EE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Previne situações contrárias ou de ameaça ao cumprimento dos princípios éticos da AP, no exercício da sua atividade.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0C15157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35A61C0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D64F936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5B96D3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59F1C9D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665636AB" w14:textId="77777777" w:rsidTr="00D24AED">
        <w:trPr>
          <w:trHeight w:val="844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0614006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0DE20EA2" w14:textId="0530737F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Garante o compromisso com o interesse público nas suas ações e na coordenação das atividades dos outros.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4581845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2A7EA7B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EDB3B3C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B7C62BB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DE49C8B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2BBCDCBF" w14:textId="77777777" w:rsidTr="00D24AED">
        <w:trPr>
          <w:trHeight w:val="855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47C247A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79901470" w14:textId="2ECB8B3B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Atua com prontidão e disponibilidade na resposta às necessidades do outro, garantindo o interesse público.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76D0EC4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DDC3545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23F45728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FC0711F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4C09910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02FDB182" w14:textId="77777777" w:rsidTr="007E76CD">
        <w:trPr>
          <w:trHeight w:val="853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076D4E60" w14:textId="73E95A0A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996" w:type="pct"/>
            <w:vAlign w:val="center"/>
          </w:tcPr>
          <w:p w14:paraId="07647B31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vAlign w:val="center"/>
          </w:tcPr>
          <w:p w14:paraId="34D6B0C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</w:tcPr>
          <w:p w14:paraId="2B47F7E4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69D24AAA" w14:textId="77777777" w:rsidTr="00987881">
        <w:trPr>
          <w:trHeight w:val="706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98F8D3C" w14:textId="60D09491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mudança e inovação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732A1BCD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179729F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2F0E03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39512B" w14:textId="77777777" w:rsidR="00AD0D50" w:rsidRPr="00B56D83" w:rsidRDefault="00AD0D50" w:rsidP="00AD0D5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6CEBD4C8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4EE7BB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2167FD70" wp14:editId="2D727067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7620" r="12065" b="11430"/>
                      <wp:wrapNone/>
                      <wp:docPr id="33" name="Rectangle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C8C5B" id="Rectangle 647" o:spid="_x0000_s1026" style="position:absolute;margin-left:36.1pt;margin-top:11.2pt;width:15pt;height:14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241CBA24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D1DBC4F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CE1C9B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2C5488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1A4EFA89" wp14:editId="62EE087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9525" r="12065" b="9525"/>
                      <wp:wrapNone/>
                      <wp:docPr id="32" name="Rectangle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5884B" id="Rectangle 648" o:spid="_x0000_s1026" style="position:absolute;margin-left:36.1pt;margin-top:10.45pt;width:15pt;height:14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3DB3A060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2F1C5AD8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D5CD62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351C4B" w14:textId="77777777" w:rsidR="00AD0D50" w:rsidRPr="00B56D83" w:rsidRDefault="00AD0D50" w:rsidP="00AD0D5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68B2E1C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7498DF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60C703D5" wp14:editId="4DEAFD5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1430" r="13335" b="7620"/>
                      <wp:wrapNone/>
                      <wp:docPr id="31" name="Rectangle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623D1" id="Rectangle 649" o:spid="_x0000_s1026" style="position:absolute;margin-left:46.6pt;margin-top:11.5pt;width:15pt;height:14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3819A5C3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4AF90254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DB3E36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EE7475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4B05A8DA" wp14:editId="332BA08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8255" r="13335" b="10795"/>
                      <wp:wrapNone/>
                      <wp:docPr id="30" name="Rectangle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8B407" id="Rectangle 650" o:spid="_x0000_s1026" style="position:absolute;margin-left:46.6pt;margin-top:9.6pt;width:15pt;height:14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4CF69A59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2B8C2D43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B13084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9F153E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FEA478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F86B3B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2BB9C251" wp14:editId="10607984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10160" r="6350" b="8890"/>
                      <wp:wrapNone/>
                      <wp:docPr id="29" name="Rectangle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0D972" id="Rectangle 651" o:spid="_x0000_s1026" style="position:absolute;margin-left:36.6pt;margin-top:12.8pt;width:15pt;height:14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583695E4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1213567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0A87A3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023C2C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6022797E" wp14:editId="259BCDF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10795" r="12700" b="8255"/>
                      <wp:wrapNone/>
                      <wp:docPr id="28" name="Rectangle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B730A" id="Rectangle 652" o:spid="_x0000_s1026" style="position:absolute;margin-left:36.1pt;margin-top:10.45pt;width:15pt;height:14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5CB5A85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255C87CB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1638B6CA" w14:textId="77777777" w:rsidTr="007E76CD">
        <w:trPr>
          <w:trHeight w:val="818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43874662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37A3E349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5533E8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591FD0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CA4124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D5D7AB1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7C468344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8C918BC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75C6A45C" w14:textId="4F372B95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necessidades de mudança atuais ou futuras.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09C42E0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5BE631D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3ED4446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0610B1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5F467FF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1DDE3796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826BB8B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40F59671" w14:textId="128FC82D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Desafia pressupostos, explora e apresenta novas abordagens, no âmbito da sua atividade.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89949D0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BB18575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459ABA1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F19F5F5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1FDBA3B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0E6F9A28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1073A46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3D5385E4" w14:textId="30FF200B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Incentiva e apoia a exploração de novas soluções, com vista à melhoria dos serviços, dos processos e da organização do trabalho.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8445C69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19A0728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D11494C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B35B230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601CF05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7A1BA597" w14:textId="77777777" w:rsidTr="007E76CD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6A79B1DE" w14:textId="5A3030A3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59A97A79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55CC5237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1A7AF527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43F0A423" w14:textId="77777777" w:rsidTr="00987881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11AC9C8D" w14:textId="4871EF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Análise crítica e resolução de problemas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25FE8918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0DE1637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07142C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9DADCE" w14:textId="77777777" w:rsidR="00AD0D50" w:rsidRPr="00B56D83" w:rsidRDefault="00AD0D50" w:rsidP="00AD0D5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29219F2A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E3D43F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653A1602" wp14:editId="006B464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27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9A587" id="Rectangle 671" o:spid="_x0000_s1026" style="position:absolute;margin-left:36.1pt;margin-top:11.2pt;width:15pt;height:14.2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04521B07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CE3A07A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90465B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E7E952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2E742627" wp14:editId="38E8728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26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99916" id="Rectangle 672" o:spid="_x0000_s1026" style="position:absolute;margin-left:36.1pt;margin-top:10.45pt;width:15pt;height:14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BEEEDF2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682B19D4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8ACDB4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025D9D" w14:textId="77777777" w:rsidR="00AD0D50" w:rsidRPr="00B56D83" w:rsidRDefault="00AD0D50" w:rsidP="00AD0D5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5CE271A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BEECD5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487E412E" wp14:editId="2E97503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25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E3FBDB" id="Rectangle 673" o:spid="_x0000_s1026" style="position:absolute;margin-left:46.6pt;margin-top:11.5pt;width:15pt;height:14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17907FCC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D83757A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3E7DEB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718DD8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7DEDF56B" wp14:editId="2CED121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24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DDA77" id="Rectangle 674" o:spid="_x0000_s1026" style="position:absolute;margin-left:46.6pt;margin-top:9.6pt;width:15pt;height:14.2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065B5969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7981BE9F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7AE3C9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81399C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8BFA3B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0B5F3C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1DDBDEE3" wp14:editId="17027ED6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23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6072C" id="Rectangle 675" o:spid="_x0000_s1026" style="position:absolute;margin-left:36.6pt;margin-top:12.8pt;width:15pt;height:14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1251444F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2B6576D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44CA70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16FC5C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55C89F73" wp14:editId="0C99D21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22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A0FED" id="Rectangle 676" o:spid="_x0000_s1026" style="position:absolute;margin-left:36.1pt;margin-top:10.45pt;width:15pt;height:14.2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6DC2ED1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47FCAFCA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497BE411" w14:textId="77777777" w:rsidTr="007E76CD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1D59EB2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7B35CD2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A0D5898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D0CABF0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A2D0587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C3A091A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3E3FC002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0E92DCE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7C8EF234" w14:textId="7724B008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Integra informação de diferentes tipos e consulta outras fontes sempre que necessário, tendo em vista uma resposta eficaz e atempada às ocorrências críticas.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2EEA1D7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7C36CC6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F30E68F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209D4B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6E3339DD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24CB8787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EB5D5C8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10D73752" w14:textId="55822548" w:rsidR="00AD0D50" w:rsidRPr="00F501CD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situações críticas e respetivas componentes, produzindo conclusões lógicas e fundamentadas, que consideram as relações de causa e efeito entre as variáveis.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B71FA37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4E98D70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87D6F6C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F285A3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A1939CF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1FDB667A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F1B0AE7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3B7E16FC" w14:textId="7CDD171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Apresenta soluções viáveis que vão ao encontro das exigências das situações.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F449DE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66BB23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CA1B4E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2A5436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9189A11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76A11606" w14:textId="77777777" w:rsidTr="00CF6244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7B0CE8A2" w14:textId="3D1857B5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3945992C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3E11EC7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50A8CBD9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6728C2CB" w14:textId="77777777" w:rsidTr="00CF6244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1CD6EE5A" w14:textId="4CDEE12D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Gestão do conhecimento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7C82A412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ADD3B47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37ECA2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7DD487" w14:textId="77777777" w:rsidR="00AD0D50" w:rsidRPr="00B56D83" w:rsidRDefault="00AD0D50" w:rsidP="00AD0D5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764EF211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A96AC4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3474FCF0" wp14:editId="0718501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951029776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02A60" id="Rectangle 671" o:spid="_x0000_s1026" style="position:absolute;margin-left:36.1pt;margin-top:11.2pt;width:15pt;height:14.2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7771B87E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60BFAB10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12773B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74D3EC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4AC45D96" wp14:editId="6A47334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1260920073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FB180" id="Rectangle 672" o:spid="_x0000_s1026" style="position:absolute;margin-left:36.1pt;margin-top:10.45pt;width:15pt;height:14.2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3F2D521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45E74F5F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CB711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67F2ED" w14:textId="77777777" w:rsidR="00AD0D50" w:rsidRPr="00B56D83" w:rsidRDefault="00AD0D50" w:rsidP="00AD0D5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1DF2938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3D08E3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488751A8" wp14:editId="0A54879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190973223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36322" id="Rectangle 673" o:spid="_x0000_s1026" style="position:absolute;margin-left:46.6pt;margin-top:11.5pt;width:15pt;height:14.2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058AA125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3254B028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F6AC58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3EA68E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67E201AB" wp14:editId="6466F335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1719008127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87021" id="Rectangle 674" o:spid="_x0000_s1026" style="position:absolute;margin-left:46.6pt;margin-top:9.6pt;width:15pt;height:14.2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65884F5B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3959319F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D17941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2579F2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C40FC2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9D4CF5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5C8D1C48" wp14:editId="2C82E2CE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1258088636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6861C" id="Rectangle 675" o:spid="_x0000_s1026" style="position:absolute;margin-left:36.6pt;margin-top:12.8pt;width:15pt;height:14.2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699E37C8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5CED955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747E61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210350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3443BAD9" wp14:editId="2563F1A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201699901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09EF7" id="Rectangle 676" o:spid="_x0000_s1026" style="position:absolute;margin-left:36.1pt;margin-top:10.45pt;width:15pt;height:14.2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1088F71F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717D18A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5E03E518" w14:textId="77777777" w:rsidTr="00CF6244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21C5E20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3F7DF3AD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DF9FD5A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A7946CD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99E0FE5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FD4B3D6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22AF7886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5678A714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6DAE908A" w14:textId="06A255B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e utiliza oportunidades de desenvolvimento, mantendo-se atualizado/a no âmbito de saberes relevantes.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CEBFC0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42FDEEC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B87E9CA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820ACFE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8997879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55001950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40AF79DB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26E2A3D9" w14:textId="1CBF1411" w:rsidR="00AD0D50" w:rsidRPr="00F501CD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 os outros na aquisição e aplicação do conhecimento especializado que possui.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FB474C7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8F0D1EF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39B276EC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E88FEF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8A96122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6072F02E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FD7E23B" w14:textId="77777777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180EFF47" w14:textId="697187B2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Cria e implementa procedimentos para capturar, organizar, armazenar, controlar e facilitar o acesso à informação e ao conhecimento relevantes.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263F46D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FA4C4D4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F1FBA95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F459722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BC3C540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0AB524AA" w14:textId="77777777" w:rsidTr="00CF6244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08D8C3C3" w14:textId="405B23E0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7EDAC389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298C6BB6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0B0CF239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3DD45572" w14:textId="77777777" w:rsidTr="00CF6244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624C4AD3" w14:textId="37A8CE23" w:rsidR="00AD0D50" w:rsidRPr="00B56D83" w:rsidRDefault="00AD0D50" w:rsidP="00AD0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Comunicação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23DF5BEB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4AD602FD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3D7BBB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C063EA" w14:textId="77777777" w:rsidR="00AD0D50" w:rsidRPr="00B56D83" w:rsidRDefault="00AD0D50" w:rsidP="00AD0D5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23C5DD94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23ADF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 wp14:anchorId="7FB075D6" wp14:editId="2FA5828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504135742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37677" id="Rectangle 671" o:spid="_x0000_s1026" style="position:absolute;margin-left:36.1pt;margin-top:11.2pt;width:15pt;height:14.2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3429817C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7595148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900BD2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2813B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7B8D9BE8" wp14:editId="02A300D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341516923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D7CDC" id="Rectangle 672" o:spid="_x0000_s1026" style="position:absolute;margin-left:36.1pt;margin-top:10.45pt;width:15pt;height:14.2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BC49DB5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50E30A76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152550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453CBE" w14:textId="77777777" w:rsidR="00AD0D50" w:rsidRPr="00B56D83" w:rsidRDefault="00AD0D50" w:rsidP="00AD0D5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6237EDDC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ACEA8A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42638E12" wp14:editId="004E2635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1827488628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800FD" id="Rectangle 673" o:spid="_x0000_s1026" style="position:absolute;margin-left:46.6pt;margin-top:11.5pt;width:15pt;height:14.2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02AE6CE7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7894994E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CA38CD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F1FDCC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11C6551" wp14:editId="4967B8C2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731693833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A5D04" id="Rectangle 674" o:spid="_x0000_s1026" style="position:absolute;margin-left:46.6pt;margin-top:9.6pt;width:15pt;height:14.2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15A22F30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09F90122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AD2DC6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C1D626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416C1C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DD5534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2B27B4A8" wp14:editId="2D4A642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686142519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D7E7C" id="Rectangle 675" o:spid="_x0000_s1026" style="position:absolute;margin-left:36.6pt;margin-top:12.8pt;width:15pt;height:14.2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231A5614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464FADC" w14:textId="77777777" w:rsidR="00AD0D50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F8A03D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282798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5664" behindDoc="0" locked="0" layoutInCell="1" allowOverlap="1" wp14:anchorId="19F00A53" wp14:editId="28C8DECE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1066111426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716C3" id="Rectangle 676" o:spid="_x0000_s1026" style="position:absolute;margin-left:36.1pt;margin-top:10.45pt;width:15pt;height:14.2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5883A731" w14:textId="77777777" w:rsidR="00AD0D50" w:rsidRPr="00B56D83" w:rsidRDefault="00AD0D50" w:rsidP="00AD0D5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4DB1ECC0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D50" w:rsidRPr="00B56D83" w14:paraId="52604FFD" w14:textId="77777777" w:rsidTr="00CF6244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15DECC2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1F4A0666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5E44CEB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267D9B7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518358B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CCAFD33" w14:textId="77777777" w:rsidR="00AD0D50" w:rsidRPr="00B56D83" w:rsidRDefault="00AD0D50" w:rsidP="00AD0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3610D1D5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53E97B2B" w14:textId="777777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3F270DCB" w14:textId="1CDFD064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Explica com fluência e precisão ideias, opiniões e conteúdos complexos.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848F12C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1590951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FC72438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5C5503D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DA3F593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06439F11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E4EB285" w14:textId="777777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6C235F7F" w14:textId="514A5D7A" w:rsidR="00DB6DD4" w:rsidRPr="00F501CD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Transmite, eficazmente, mensagens a audiências alargadas, adaptando o conteúdo, o formato e o canal de comunicação aos destinatários.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4137A68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A4BB795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5CE93C3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107885D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9074089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0E3AC551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B39F3BD" w14:textId="777777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29488C14" w14:textId="2CF0E04C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Assegura-se de que a sua mensagem foi compreendida, pedindo e reagindo ao feedback dado pelos interlocutores.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F329CD4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3B74862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960A980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C535B6F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4E77330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28F582C0" w14:textId="77777777" w:rsidTr="00CF6244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037C1A20" w14:textId="78F6689A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4B02F79F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4BE258DE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457808C7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21FD9C0E" w14:textId="77777777" w:rsidTr="00CF6244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6DA5CC06" w14:textId="76688EA1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Iniciativa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0C90FEF0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191014C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EB9EB9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34D814" w14:textId="77777777" w:rsidR="00DB6DD4" w:rsidRPr="00B56D83" w:rsidRDefault="00DB6DD4" w:rsidP="00DB6DD4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A524BEF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37F368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4CAABA8F" wp14:editId="4CC3CB5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183235875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C51AA" id="Rectangle 671" o:spid="_x0000_s1026" style="position:absolute;margin-left:36.1pt;margin-top:11.2pt;width:15pt;height:14.2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37819F9E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2D54B25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B06D48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5D4EC1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0E5C2505" wp14:editId="0004D99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1388570657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6311B" id="Rectangle 672" o:spid="_x0000_s1026" style="position:absolute;margin-left:36.1pt;margin-top:10.45pt;width:15pt;height:14.2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8A32CA8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26F5347A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EAE126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CC2473" w14:textId="77777777" w:rsidR="00DB6DD4" w:rsidRPr="00B56D83" w:rsidRDefault="00DB6DD4" w:rsidP="00DB6DD4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4A9F5214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1C9E4F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551BD569" wp14:editId="27D7046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905337587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BBEF7" id="Rectangle 673" o:spid="_x0000_s1026" style="position:absolute;margin-left:46.6pt;margin-top:11.5pt;width:15pt;height:14.2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2DF21CC2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3C461312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567626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FF7D1F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7ED089ED" wp14:editId="2148573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1087847630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C2200D" id="Rectangle 674" o:spid="_x0000_s1026" style="position:absolute;margin-left:46.6pt;margin-top:9.6pt;width:15pt;height:14.25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36700EFD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03FBDC27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396848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628120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0082EB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AB2021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 wp14:anchorId="6F4788AA" wp14:editId="2652C2DE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1102535556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2EDBD" id="Rectangle 675" o:spid="_x0000_s1026" style="position:absolute;margin-left:36.6pt;margin-top:12.8pt;width:15pt;height:14.2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3CFC52A7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6FBA124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61BF10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EBB29D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500A81B5" wp14:editId="3E1EEC6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541557104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92ABE" id="Rectangle 676" o:spid="_x0000_s1026" style="position:absolute;margin-left:36.1pt;margin-top:10.45pt;width:15pt;height:14.2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B2FF6CC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4A1BA7B5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156D9EF1" w14:textId="77777777" w:rsidTr="00CF6244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19587BA3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728BD8AE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A047B73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900EEE1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3D8EA34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39DBD22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08189823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9773202" w14:textId="777777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5CC641E1" w14:textId="378E44BC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Assume a responsabilidade por tomar iniciativas e resolver os problemas rapidamente, prevenindo problemas futuros.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CDA35B2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A4AC927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213AEB1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82187C2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961CD96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12179AA1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2912360" w14:textId="777777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0506D73F" w14:textId="67EFB616" w:rsidR="00DB6DD4" w:rsidRPr="00F501CD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Desenvolve tarefas ou projetos, tomando decisões de acordo com as diretrizes e políticas estabelecidas.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727C364B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23BD41C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C44E932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AB317C1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3A312DE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670BD9AD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E93CD02" w14:textId="777777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772C9A3E" w14:textId="7229695E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Apresenta processos e procedimentos para identificar soluções para problemas, de forma proativa.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5263889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6538490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D1142E7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A4099C5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B57EC2A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450E4D7F" w14:textId="77777777" w:rsidTr="00CF6244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435FD142" w14:textId="30D795D2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4DEBA066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63755792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27AD792C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11F9B615" w14:textId="77777777" w:rsidTr="00CF6244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0BFEA09" w14:textId="04074B6A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Organização, planeamento e gestão de projetos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6D82407F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8F13130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F8CB64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9F83B6" w14:textId="77777777" w:rsidR="00DB6DD4" w:rsidRPr="00B56D83" w:rsidRDefault="00DB6DD4" w:rsidP="00DB6DD4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88CA26E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400A1D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2BD45195" wp14:editId="0B4A850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1544141973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2321C" id="Rectangle 671" o:spid="_x0000_s1026" style="position:absolute;margin-left:36.1pt;margin-top:11.2pt;width:15pt;height:14.2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31D0BE32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01D5ED4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CBBC9C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0FA575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44DDB3A8" wp14:editId="08421FA2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1224774296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91C51" id="Rectangle 672" o:spid="_x0000_s1026" style="position:absolute;margin-left:36.1pt;margin-top:10.45pt;width:15pt;height:14.2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634B4BD9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5AA9B592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A797E7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7B480B" w14:textId="77777777" w:rsidR="00DB6DD4" w:rsidRPr="00B56D83" w:rsidRDefault="00DB6DD4" w:rsidP="00DB6DD4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3F87A0A4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2A9AD4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6BC43708" wp14:editId="61801C0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1607370680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14819" id="Rectangle 673" o:spid="_x0000_s1026" style="position:absolute;margin-left:46.6pt;margin-top:11.5pt;width:15pt;height:14.2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6A829C64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2FB69F51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0AAAFD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4E671B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0AC0F92A" wp14:editId="28237CF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218736530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E5FB5" id="Rectangle 674" o:spid="_x0000_s1026" style="position:absolute;margin-left:46.6pt;margin-top:9.6pt;width:15pt;height:14.2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2AD63D51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77FB2357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87B56A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47AA9B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68C2F8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0C6295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747D550F" wp14:editId="0735180A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1042693888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D9310" id="Rectangle 675" o:spid="_x0000_s1026" style="position:absolute;margin-left:36.6pt;margin-top:12.8pt;width:15pt;height:14.2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112EDAB4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D88E66F" w14:textId="77777777" w:rsidR="00DB6DD4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FD0F43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3F3622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1AE7E737" wp14:editId="4D9DE99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1734043957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B4809" id="Rectangle 676" o:spid="_x0000_s1026" style="position:absolute;margin-left:36.1pt;margin-top:10.45pt;width:15pt;height:14.2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E0CAA6B" w14:textId="77777777" w:rsidR="00DB6DD4" w:rsidRPr="00B56D83" w:rsidRDefault="00DB6DD4" w:rsidP="00DB6D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36F28C36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663A62FE" w14:textId="77777777" w:rsidTr="00CF6244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33CAFB87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0D2030DB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6FEE7A0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C08A318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2658B84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CA5F87B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66C22806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8F4A215" w14:textId="777777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0BFAEA7B" w14:textId="5B509219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 os recursos que utiliza, segundo sistemas lógicos e compreensíveis.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40224E9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14EC946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68C58F9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13E1A6D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688BCDD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56BDFE5D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418661CB" w14:textId="777777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5B628D00" w14:textId="3D01BE1F" w:rsidR="00DB6DD4" w:rsidRPr="00F501CD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Define autonomamente as etapas e prazos de realização das suas atividades.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EC8142F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CBB5174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93084B8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5603573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76EF55DD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6DD4" w:rsidRPr="00B56D83" w14:paraId="531D7312" w14:textId="77777777" w:rsidTr="00CF6244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51D41205" w14:textId="777777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4FC43AA8" w14:textId="06E77A77" w:rsidR="00DB6DD4" w:rsidRPr="00B56D83" w:rsidRDefault="00DB6DD4" w:rsidP="00DB6D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Controla a execução dos projetos no que respeita ao cronograma, recursos financeiros, padrões de qualidade e a satisfação das expetativas das partes interessadas.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60B2E00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5F09036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8D95C21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5B04923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76F293CF" w14:textId="77777777" w:rsidR="00DB6DD4" w:rsidRPr="00B56D83" w:rsidRDefault="00DB6DD4" w:rsidP="00DB6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489BB1" w14:textId="77777777" w:rsidR="00A24208" w:rsidRPr="00AD0D50" w:rsidRDefault="00A24208" w:rsidP="00C003D4">
      <w:pPr>
        <w:jc w:val="both"/>
      </w:pPr>
    </w:p>
    <w:tbl>
      <w:tblPr>
        <w:tblpPr w:leftFromText="141" w:rightFromText="141" w:vertAnchor="text" w:horzAnchor="margin" w:tblpXSpec="right" w:tblpY="110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851"/>
      </w:tblGrid>
      <w:tr w:rsidR="006644C7" w:rsidRPr="00B56D83" w14:paraId="199D483F" w14:textId="77777777" w:rsidTr="00C5700E">
        <w:trPr>
          <w:trHeight w:val="555"/>
        </w:trPr>
        <w:tc>
          <w:tcPr>
            <w:tcW w:w="2943" w:type="dxa"/>
            <w:vAlign w:val="center"/>
          </w:tcPr>
          <w:p w14:paraId="4B89A579" w14:textId="77777777" w:rsidR="006644C7" w:rsidRPr="00B56D83" w:rsidRDefault="006644C7" w:rsidP="00A2420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Pontuação do Parâmetro</w:t>
            </w:r>
          </w:p>
        </w:tc>
        <w:tc>
          <w:tcPr>
            <w:tcW w:w="851" w:type="dxa"/>
            <w:vAlign w:val="center"/>
          </w:tcPr>
          <w:p w14:paraId="7A9DFA6E" w14:textId="77777777" w:rsidR="006644C7" w:rsidRPr="00B56D83" w:rsidRDefault="006644C7" w:rsidP="004804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E95D26" w14:textId="77777777" w:rsidR="00C5700E" w:rsidRDefault="00C003D4" w:rsidP="000C74DD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B56D83">
        <w:rPr>
          <w:rFonts w:ascii="Arial" w:hAnsi="Arial" w:cs="Arial"/>
          <w:sz w:val="18"/>
          <w:szCs w:val="18"/>
        </w:rPr>
        <w:t>Obs</w:t>
      </w:r>
      <w:proofErr w:type="spellEnd"/>
      <w:r w:rsidRPr="00B56D83">
        <w:rPr>
          <w:rFonts w:ascii="Arial" w:hAnsi="Arial" w:cs="Arial"/>
          <w:sz w:val="18"/>
          <w:szCs w:val="18"/>
        </w:rPr>
        <w:t xml:space="preserve">: A </w:t>
      </w:r>
      <w:r w:rsidR="000C74DD" w:rsidRPr="00B56D83">
        <w:rPr>
          <w:rFonts w:ascii="Arial" w:hAnsi="Arial" w:cs="Arial"/>
          <w:sz w:val="18"/>
          <w:szCs w:val="18"/>
        </w:rPr>
        <w:t xml:space="preserve">demonstração dos comportamentos associados à competência constantes das </w:t>
      </w:r>
    </w:p>
    <w:p w14:paraId="30A7407D" w14:textId="77777777" w:rsidR="00C5700E" w:rsidRDefault="000C74DD" w:rsidP="000C74DD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Listas de Competências, referem-se ao</w:t>
      </w:r>
      <w:r w:rsidR="00C003D4" w:rsidRPr="00B56D83">
        <w:rPr>
          <w:rFonts w:ascii="Arial" w:hAnsi="Arial" w:cs="Arial"/>
          <w:sz w:val="18"/>
          <w:szCs w:val="18"/>
        </w:rPr>
        <w:t xml:space="preserve"> padrão médio exigível </w:t>
      </w:r>
      <w:r w:rsidRPr="00B56D83">
        <w:rPr>
          <w:rFonts w:ascii="Arial" w:hAnsi="Arial" w:cs="Arial"/>
          <w:sz w:val="18"/>
          <w:szCs w:val="18"/>
        </w:rPr>
        <w:t>que corresponde</w:t>
      </w:r>
      <w:r w:rsidR="00480483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>à</w:t>
      </w:r>
    </w:p>
    <w:p w14:paraId="1B61D268" w14:textId="77777777" w:rsidR="00C003D4" w:rsidRPr="00B56D83" w:rsidRDefault="000C74DD" w:rsidP="000C74DD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 demonstração do comportamento com carácter de regularidade, de modo</w:t>
      </w:r>
      <w:r w:rsidR="00480483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>consistente e eficaz.</w:t>
      </w:r>
    </w:p>
    <w:p w14:paraId="12D18ED7" w14:textId="77777777" w:rsidR="00480483" w:rsidRPr="00B56D83" w:rsidRDefault="00480483" w:rsidP="000C74DD">
      <w:pPr>
        <w:jc w:val="both"/>
        <w:rPr>
          <w:rFonts w:ascii="Arial" w:hAnsi="Arial" w:cs="Arial"/>
          <w:sz w:val="18"/>
          <w:szCs w:val="18"/>
        </w:rPr>
      </w:pPr>
    </w:p>
    <w:p w14:paraId="0C618448" w14:textId="77777777" w:rsidR="0035522B" w:rsidRPr="00B56D83" w:rsidRDefault="0035522B" w:rsidP="0035522B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*Se a avaliação obtida na ação de formação foi positiva, a competência deve ser majorada em um nível.</w:t>
      </w:r>
    </w:p>
    <w:p w14:paraId="141C7E26" w14:textId="77777777" w:rsidR="007F74F4" w:rsidRPr="00B56D83" w:rsidRDefault="007F74F4" w:rsidP="00C003D4">
      <w:pPr>
        <w:ind w:left="540" w:hanging="540"/>
        <w:rPr>
          <w:rFonts w:ascii="Arial" w:hAnsi="Arial" w:cs="Arial"/>
          <w:sz w:val="18"/>
          <w:szCs w:val="18"/>
        </w:rPr>
      </w:pPr>
    </w:p>
    <w:p w14:paraId="24202FEE" w14:textId="77777777" w:rsidR="006046BB" w:rsidRPr="00B56D83" w:rsidRDefault="006046BB" w:rsidP="006046BB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4.2.1. Identificação dos motivos de discordância</w:t>
      </w:r>
      <w:r w:rsidR="00A626C4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01DB72D0" w14:textId="77777777" w:rsidR="00DD50E7" w:rsidRPr="00B56D83" w:rsidRDefault="00DD50E7" w:rsidP="00C003D4">
      <w:pPr>
        <w:ind w:left="540" w:hanging="540"/>
        <w:rPr>
          <w:rFonts w:ascii="Arial" w:hAnsi="Arial" w:cs="Arial"/>
          <w:sz w:val="18"/>
          <w:szCs w:val="1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A63D91" w:rsidRPr="00B56D83" w14:paraId="0571C096" w14:textId="77777777" w:rsidTr="00A626C4">
        <w:trPr>
          <w:trHeight w:val="650"/>
        </w:trPr>
        <w:tc>
          <w:tcPr>
            <w:tcW w:w="15168" w:type="dxa"/>
            <w:shd w:val="clear" w:color="auto" w:fill="auto"/>
            <w:vAlign w:val="center"/>
          </w:tcPr>
          <w:p w14:paraId="5AD055A0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Competência n.º(s): </w:t>
            </w:r>
          </w:p>
        </w:tc>
      </w:tr>
      <w:tr w:rsidR="00A63D91" w:rsidRPr="00B56D83" w14:paraId="567B1458" w14:textId="77777777" w:rsidTr="00A626C4">
        <w:trPr>
          <w:trHeight w:val="2328"/>
        </w:trPr>
        <w:tc>
          <w:tcPr>
            <w:tcW w:w="15168" w:type="dxa"/>
            <w:shd w:val="clear" w:color="auto" w:fill="auto"/>
          </w:tcPr>
          <w:p w14:paraId="77F5DC5B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Motivos:</w:t>
            </w:r>
          </w:p>
          <w:p w14:paraId="2E139329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01485D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41E1AB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C848CA" w14:textId="77777777" w:rsidR="00CA5232" w:rsidRPr="00B56D83" w:rsidRDefault="00CA5232" w:rsidP="00C003D4">
      <w:pPr>
        <w:rPr>
          <w:rFonts w:ascii="Arial" w:hAnsi="Arial" w:cs="Arial"/>
          <w:sz w:val="18"/>
          <w:szCs w:val="18"/>
        </w:rPr>
        <w:sectPr w:rsidR="00CA5232" w:rsidRPr="00B56D83" w:rsidSect="00E768AE">
          <w:headerReference w:type="default" r:id="rId12"/>
          <w:footerReference w:type="even" r:id="rId13"/>
          <w:footerReference w:type="default" r:id="rId14"/>
          <w:pgSz w:w="16838" w:h="11906" w:orient="landscape"/>
          <w:pgMar w:top="426" w:right="1021" w:bottom="709" w:left="1021" w:header="709" w:footer="709" w:gutter="0"/>
          <w:cols w:space="708"/>
          <w:docGrid w:linePitch="360"/>
        </w:sectPr>
      </w:pPr>
    </w:p>
    <w:p w14:paraId="009D388A" w14:textId="77777777" w:rsidR="00A63D91" w:rsidRPr="006F2C2F" w:rsidRDefault="00A63D91" w:rsidP="00C003D4">
      <w:pPr>
        <w:rPr>
          <w:rFonts w:ascii="Arial" w:hAnsi="Arial" w:cs="Arial"/>
          <w:sz w:val="18"/>
          <w:szCs w:val="18"/>
        </w:rPr>
      </w:pPr>
    </w:p>
    <w:p w14:paraId="2A8EC0BA" w14:textId="77777777" w:rsidR="00CA5232" w:rsidRPr="006F2C2F" w:rsidRDefault="006046BB" w:rsidP="00CA5232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4</w:t>
      </w:r>
      <w:r w:rsidR="00CA5232" w:rsidRPr="006F2C2F">
        <w:rPr>
          <w:rFonts w:ascii="Arial" w:hAnsi="Arial" w:cs="Arial"/>
          <w:b/>
          <w:smallCaps/>
          <w:sz w:val="18"/>
          <w:szCs w:val="18"/>
        </w:rPr>
        <w:t>.</w:t>
      </w:r>
      <w:r w:rsidR="00CE2583" w:rsidRPr="006F2C2F">
        <w:rPr>
          <w:rFonts w:ascii="Arial" w:hAnsi="Arial" w:cs="Arial"/>
          <w:b/>
          <w:smallCaps/>
          <w:sz w:val="18"/>
          <w:szCs w:val="18"/>
        </w:rPr>
        <w:t>3</w:t>
      </w:r>
      <w:r w:rsidR="00CA5232" w:rsidRPr="006F2C2F">
        <w:rPr>
          <w:rFonts w:ascii="Arial" w:hAnsi="Arial" w:cs="Arial"/>
          <w:b/>
          <w:smallCaps/>
          <w:sz w:val="18"/>
          <w:szCs w:val="18"/>
        </w:rPr>
        <w:t xml:space="preserve"> </w:t>
      </w:r>
      <w:r w:rsidR="00123CA8" w:rsidRPr="006F2C2F">
        <w:rPr>
          <w:rFonts w:ascii="Arial" w:hAnsi="Arial" w:cs="Arial"/>
          <w:b/>
          <w:smallCaps/>
          <w:sz w:val="18"/>
          <w:szCs w:val="18"/>
        </w:rPr>
        <w:t>Contratualização dos parâmetros de avaliação</w:t>
      </w:r>
    </w:p>
    <w:p w14:paraId="41847B0F" w14:textId="77777777" w:rsidR="00CA5232" w:rsidRPr="006F2C2F" w:rsidRDefault="00B521BA" w:rsidP="00CA5232">
      <w:pPr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796C96C0" wp14:editId="55E044ED">
                <wp:simplePos x="0" y="0"/>
                <wp:positionH relativeFrom="column">
                  <wp:posOffset>-31115</wp:posOffset>
                </wp:positionH>
                <wp:positionV relativeFrom="paragraph">
                  <wp:posOffset>247015</wp:posOffset>
                </wp:positionV>
                <wp:extent cx="6054725" cy="1720215"/>
                <wp:effectExtent l="12700" t="5715" r="9525" b="762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725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6A34F" w14:textId="77777777" w:rsidR="00123CA8" w:rsidRPr="003500AB" w:rsidRDefault="00123CA8" w:rsidP="00123CA8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0D3E25F" w14:textId="77777777" w:rsidR="00123CA8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2ECB">
                              <w:rPr>
                                <w:rFonts w:ascii="Calibri" w:hAnsi="Calibri" w:cs="Calibri"/>
                              </w:rPr>
                              <w:t xml:space="preserve">Os </w:t>
                            </w:r>
                            <w:r w:rsidRPr="006F2C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parâmetros de avaliação foram contratualizados em reunião realizada em ___/___/______</w:t>
                            </w:r>
                          </w:p>
                          <w:p w14:paraId="2BA013BB" w14:textId="77777777" w:rsidR="00C04B9A" w:rsidRPr="006F2C2F" w:rsidRDefault="00C04B9A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721AFC5" w14:textId="77777777" w:rsidR="00123CA8" w:rsidRPr="006F2C2F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260F34F" w14:textId="77777777" w:rsidR="00123CA8" w:rsidRPr="006F2C2F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F2C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avaliador, ______________________________________________________</w:t>
                            </w:r>
                          </w:p>
                          <w:p w14:paraId="7C62CFE6" w14:textId="77777777" w:rsidR="00123CA8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5CE9F37" w14:textId="77777777" w:rsidR="00C04B9A" w:rsidRDefault="00C04B9A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2BEFA25" w14:textId="77777777" w:rsidR="00C04B9A" w:rsidRPr="006F2C2F" w:rsidRDefault="00C04B9A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38F05FA" w14:textId="77777777" w:rsidR="00123CA8" w:rsidRPr="006F2C2F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F2C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avaliado, 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C96C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.45pt;margin-top:19.45pt;width:476.75pt;height:135.45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">
                <v:textbox>
                  <w:txbxContent>
                    <w:p w14:paraId="21A6A34F" w14:textId="77777777" w:rsidR="00123CA8" w:rsidRPr="003500AB" w:rsidRDefault="00123CA8" w:rsidP="00123CA8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10D3E25F" w14:textId="77777777" w:rsidR="00123CA8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2ECB">
                        <w:rPr>
                          <w:rFonts w:ascii="Calibri" w:hAnsi="Calibri" w:cs="Calibri"/>
                        </w:rPr>
                        <w:t xml:space="preserve">Os </w:t>
                      </w:r>
                      <w:r w:rsidRPr="006F2C2F">
                        <w:rPr>
                          <w:rFonts w:ascii="Arial" w:hAnsi="Arial" w:cs="Arial"/>
                          <w:sz w:val="18"/>
                          <w:szCs w:val="18"/>
                        </w:rPr>
                        <w:t>parâmetros de avaliação foram contratualizados em reunião realizada em ___/___/______</w:t>
                      </w:r>
                    </w:p>
                    <w:p w14:paraId="2BA013BB" w14:textId="77777777" w:rsidR="00C04B9A" w:rsidRPr="006F2C2F" w:rsidRDefault="00C04B9A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721AFC5" w14:textId="77777777" w:rsidR="00123CA8" w:rsidRPr="006F2C2F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260F34F" w14:textId="77777777" w:rsidR="00123CA8" w:rsidRPr="006F2C2F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F2C2F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avaliador, ______________________________________________________</w:t>
                      </w:r>
                    </w:p>
                    <w:p w14:paraId="7C62CFE6" w14:textId="77777777" w:rsidR="00123CA8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5CE9F37" w14:textId="77777777" w:rsidR="00C04B9A" w:rsidRDefault="00C04B9A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2BEFA25" w14:textId="77777777" w:rsidR="00C04B9A" w:rsidRPr="006F2C2F" w:rsidRDefault="00C04B9A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38F05FA" w14:textId="77777777" w:rsidR="00123CA8" w:rsidRPr="006F2C2F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F2C2F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avaliado, 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71CB7A" w14:textId="77777777" w:rsidR="00123CA8" w:rsidRPr="006F2C2F" w:rsidRDefault="00123CA8" w:rsidP="00CA5232">
      <w:pPr>
        <w:jc w:val="both"/>
        <w:rPr>
          <w:rFonts w:ascii="Arial" w:hAnsi="Arial" w:cs="Arial"/>
          <w:sz w:val="18"/>
          <w:szCs w:val="18"/>
        </w:rPr>
      </w:pPr>
    </w:p>
    <w:p w14:paraId="3297BB06" w14:textId="77777777" w:rsidR="00123CA8" w:rsidRPr="006F2C2F" w:rsidRDefault="00123CA8" w:rsidP="00C003D4">
      <w:pPr>
        <w:rPr>
          <w:rFonts w:ascii="Arial" w:hAnsi="Arial" w:cs="Arial"/>
          <w:smallCaps/>
          <w:sz w:val="18"/>
          <w:szCs w:val="18"/>
        </w:rPr>
      </w:pPr>
    </w:p>
    <w:p w14:paraId="01EE9566" w14:textId="77777777" w:rsidR="00FC5DDF" w:rsidRPr="006F2C2F" w:rsidRDefault="006046BB" w:rsidP="00121E7B">
      <w:pPr>
        <w:spacing w:after="240"/>
        <w:rPr>
          <w:rFonts w:ascii="Arial" w:hAnsi="Arial" w:cs="Arial"/>
          <w:smallCaps/>
          <w:sz w:val="18"/>
          <w:szCs w:val="18"/>
        </w:rPr>
      </w:pPr>
      <w:r w:rsidRPr="006F2C2F">
        <w:rPr>
          <w:rFonts w:ascii="Arial" w:hAnsi="Arial" w:cs="Arial"/>
          <w:b/>
          <w:sz w:val="18"/>
          <w:szCs w:val="18"/>
        </w:rPr>
        <w:t>4</w:t>
      </w:r>
      <w:r w:rsidR="00FC5DDF" w:rsidRPr="006F2C2F">
        <w:rPr>
          <w:rFonts w:ascii="Arial" w:hAnsi="Arial" w:cs="Arial"/>
          <w:b/>
          <w:sz w:val="18"/>
          <w:szCs w:val="18"/>
        </w:rPr>
        <w:t>.</w:t>
      </w:r>
      <w:r w:rsidR="00CE2583" w:rsidRPr="006F2C2F">
        <w:rPr>
          <w:rFonts w:ascii="Arial" w:hAnsi="Arial" w:cs="Arial"/>
          <w:b/>
          <w:sz w:val="18"/>
          <w:szCs w:val="18"/>
        </w:rPr>
        <w:t>4</w:t>
      </w:r>
      <w:r w:rsidR="00FC5DDF" w:rsidRPr="006F2C2F">
        <w:rPr>
          <w:rFonts w:ascii="Arial" w:hAnsi="Arial" w:cs="Arial"/>
          <w:b/>
          <w:sz w:val="18"/>
          <w:szCs w:val="18"/>
        </w:rPr>
        <w:t xml:space="preserve"> </w:t>
      </w:r>
      <w:r w:rsidR="00FC5DDF" w:rsidRPr="006F2C2F">
        <w:rPr>
          <w:rFonts w:ascii="Arial" w:hAnsi="Arial" w:cs="Arial"/>
          <w:b/>
          <w:smallCaps/>
          <w:sz w:val="18"/>
          <w:szCs w:val="18"/>
        </w:rPr>
        <w:t>Controlo do cumprimento da contratualização dos parâmetros de avaliação</w:t>
      </w:r>
    </w:p>
    <w:p w14:paraId="38E610B8" w14:textId="77777777" w:rsidR="00480483" w:rsidRPr="006F2C2F" w:rsidRDefault="00FC5DDF" w:rsidP="0043481F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>(A preencher pelo Conselho Coordenador de Avaliação após reunião de avaliação, em conformidade com o determinado no artigo 65.º-A da Lei n.º 66-B/2007, de 28 de dezembro)</w:t>
      </w:r>
    </w:p>
    <w:p w14:paraId="6D1C3231" w14:textId="77777777" w:rsidR="00917438" w:rsidRPr="006F2C2F" w:rsidRDefault="00917438" w:rsidP="00FC5DDF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17438" w:rsidRPr="006F2C2F" w14:paraId="7FA8676C" w14:textId="77777777" w:rsidTr="00C04B9A">
        <w:trPr>
          <w:trHeight w:val="2629"/>
        </w:trPr>
        <w:tc>
          <w:tcPr>
            <w:tcW w:w="5000" w:type="pct"/>
          </w:tcPr>
          <w:p w14:paraId="6DBE805A" w14:textId="77777777" w:rsidR="00917438" w:rsidRPr="006F2C2F" w:rsidRDefault="00917438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4EF4F5" w14:textId="77777777" w:rsidR="00917438" w:rsidRDefault="00917438" w:rsidP="00C04B9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 Conselho Coordenador de Avaliação verificou o cumprimento da contratualização dos parâmetros de avaliação, em _</w:t>
            </w:r>
            <w:r w:rsidR="00C04B9A">
              <w:rPr>
                <w:rFonts w:ascii="Arial" w:hAnsi="Arial" w:cs="Arial"/>
                <w:sz w:val="18"/>
                <w:szCs w:val="18"/>
              </w:rPr>
              <w:t>_</w:t>
            </w:r>
            <w:r w:rsidRPr="006F2C2F">
              <w:rPr>
                <w:rFonts w:ascii="Arial" w:hAnsi="Arial" w:cs="Arial"/>
                <w:sz w:val="18"/>
                <w:szCs w:val="18"/>
              </w:rPr>
              <w:t xml:space="preserve">__/___/_____ </w:t>
            </w:r>
          </w:p>
          <w:p w14:paraId="30182303" w14:textId="77777777" w:rsidR="00C04B9A" w:rsidRPr="006F2C2F" w:rsidRDefault="00C04B9A" w:rsidP="00C04B9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2903F2EC" w14:textId="77777777" w:rsidR="00917438" w:rsidRPr="006F2C2F" w:rsidRDefault="00917438" w:rsidP="00C04B9A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8B107E" w14:textId="77777777" w:rsidR="00917438" w:rsidRPr="006F2C2F" w:rsidRDefault="00917438" w:rsidP="00121E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 responsável pelos recursos humanos, em representação do Conselho Coordenador de Avaliação</w:t>
            </w:r>
          </w:p>
          <w:p w14:paraId="4D04738F" w14:textId="77777777" w:rsidR="00917438" w:rsidRDefault="00917438" w:rsidP="00121E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D22139" w14:textId="77777777" w:rsidR="00C04B9A" w:rsidRPr="006F2C2F" w:rsidRDefault="00C04B9A" w:rsidP="00121E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514D3E" w14:textId="77777777" w:rsidR="00917438" w:rsidRPr="006F2C2F" w:rsidRDefault="00917438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_____________________________________________________________________ </w:t>
            </w:r>
          </w:p>
          <w:p w14:paraId="300D0C94" w14:textId="77777777" w:rsidR="00917438" w:rsidRPr="006F2C2F" w:rsidRDefault="00917438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49C62" w14:textId="77777777" w:rsidR="00917438" w:rsidRPr="006F2C2F" w:rsidRDefault="00917438" w:rsidP="00FC5DDF">
      <w:pPr>
        <w:rPr>
          <w:rFonts w:ascii="Arial" w:hAnsi="Arial" w:cs="Arial"/>
          <w:sz w:val="18"/>
          <w:szCs w:val="18"/>
        </w:rPr>
      </w:pPr>
    </w:p>
    <w:p w14:paraId="32404913" w14:textId="77777777" w:rsidR="00917438" w:rsidRPr="006F2C2F" w:rsidRDefault="00917438" w:rsidP="00FC5DDF">
      <w:pPr>
        <w:rPr>
          <w:rFonts w:ascii="Arial" w:hAnsi="Arial" w:cs="Arial"/>
          <w:sz w:val="18"/>
          <w:szCs w:val="18"/>
        </w:rPr>
      </w:pPr>
    </w:p>
    <w:p w14:paraId="67401FE9" w14:textId="77777777" w:rsidR="00FC5DDF" w:rsidRPr="006F2C2F" w:rsidRDefault="00FC5DDF" w:rsidP="00FC5DDF">
      <w:pPr>
        <w:rPr>
          <w:rFonts w:ascii="Arial" w:hAnsi="Arial" w:cs="Arial"/>
          <w:sz w:val="18"/>
          <w:szCs w:val="18"/>
        </w:rPr>
      </w:pPr>
    </w:p>
    <w:p w14:paraId="22152ED3" w14:textId="77777777" w:rsidR="00480483" w:rsidRPr="006F2C2F" w:rsidRDefault="00480483" w:rsidP="00C003D4">
      <w:pPr>
        <w:rPr>
          <w:rFonts w:ascii="Arial" w:hAnsi="Arial" w:cs="Arial"/>
          <w:smallCaps/>
          <w:sz w:val="18"/>
          <w:szCs w:val="18"/>
        </w:rPr>
      </w:pPr>
    </w:p>
    <w:p w14:paraId="21B20DD3" w14:textId="77777777" w:rsidR="00480483" w:rsidRPr="006F2C2F" w:rsidRDefault="00480483" w:rsidP="00C003D4">
      <w:pPr>
        <w:rPr>
          <w:rFonts w:ascii="Arial" w:hAnsi="Arial" w:cs="Arial"/>
          <w:smallCaps/>
          <w:sz w:val="18"/>
          <w:szCs w:val="18"/>
        </w:rPr>
      </w:pPr>
    </w:p>
    <w:p w14:paraId="46C921D5" w14:textId="77777777" w:rsidR="00177B48" w:rsidRPr="006F2C2F" w:rsidRDefault="00177B48" w:rsidP="00C003D4">
      <w:pPr>
        <w:rPr>
          <w:rFonts w:ascii="Arial" w:hAnsi="Arial" w:cs="Arial"/>
          <w:smallCaps/>
          <w:sz w:val="18"/>
          <w:szCs w:val="18"/>
        </w:rPr>
      </w:pPr>
    </w:p>
    <w:p w14:paraId="2D23BB7A" w14:textId="77777777" w:rsidR="00177B48" w:rsidRPr="006F2C2F" w:rsidRDefault="00177B48" w:rsidP="00C003D4">
      <w:pPr>
        <w:rPr>
          <w:rFonts w:ascii="Arial" w:hAnsi="Arial" w:cs="Arial"/>
          <w:smallCaps/>
          <w:sz w:val="18"/>
          <w:szCs w:val="18"/>
        </w:rPr>
        <w:sectPr w:rsidR="00177B48" w:rsidRPr="006F2C2F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4EDBFBA8" w14:textId="77777777" w:rsidR="00C003D4" w:rsidRPr="006F2C2F" w:rsidRDefault="0089128E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lastRenderedPageBreak/>
        <w:t>5</w:t>
      </w:r>
      <w:r w:rsidR="00C003D4" w:rsidRPr="006F2C2F">
        <w:rPr>
          <w:rFonts w:ascii="Arial" w:hAnsi="Arial" w:cs="Arial"/>
          <w:b/>
          <w:smallCaps/>
          <w:sz w:val="18"/>
          <w:szCs w:val="18"/>
        </w:rPr>
        <w:t>. Avaliação global do desempenho</w:t>
      </w:r>
    </w:p>
    <w:p w14:paraId="685228AE" w14:textId="77777777" w:rsidR="003B20F4" w:rsidRDefault="003B20F4" w:rsidP="00C003D4">
      <w:pPr>
        <w:rPr>
          <w:rFonts w:ascii="Arial" w:hAnsi="Arial" w:cs="Arial"/>
          <w:b/>
          <w:smallCaps/>
          <w:sz w:val="18"/>
          <w:szCs w:val="18"/>
        </w:rPr>
      </w:pPr>
    </w:p>
    <w:p w14:paraId="32EF9472" w14:textId="77777777" w:rsidR="00C04B9A" w:rsidRPr="006F2C2F" w:rsidRDefault="00C04B9A" w:rsidP="00C003D4">
      <w:pPr>
        <w:rPr>
          <w:rFonts w:ascii="Arial" w:hAnsi="Arial" w:cs="Arial"/>
          <w:b/>
          <w:smallCaps/>
          <w:sz w:val="18"/>
          <w:szCs w:val="18"/>
        </w:rPr>
      </w:pPr>
    </w:p>
    <w:p w14:paraId="2C1EAF35" w14:textId="77777777" w:rsidR="003B20F4" w:rsidRPr="006F2C2F" w:rsidRDefault="0089128E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5</w:t>
      </w:r>
      <w:r w:rsidR="003B20F4" w:rsidRPr="006F2C2F">
        <w:rPr>
          <w:rFonts w:ascii="Arial" w:hAnsi="Arial" w:cs="Arial"/>
          <w:b/>
          <w:smallCaps/>
          <w:sz w:val="18"/>
          <w:szCs w:val="18"/>
        </w:rPr>
        <w:t>.1.</w:t>
      </w:r>
      <w:r w:rsidR="009423D8" w:rsidRPr="006F2C2F">
        <w:rPr>
          <w:rFonts w:ascii="Arial" w:hAnsi="Arial" w:cs="Arial"/>
          <w:b/>
          <w:smallCaps/>
          <w:sz w:val="18"/>
          <w:szCs w:val="18"/>
        </w:rPr>
        <w:t xml:space="preserve"> </w:t>
      </w:r>
      <w:r w:rsidRPr="006F2C2F">
        <w:rPr>
          <w:rFonts w:ascii="Arial" w:hAnsi="Arial" w:cs="Arial"/>
          <w:b/>
          <w:smallCaps/>
          <w:sz w:val="18"/>
          <w:szCs w:val="18"/>
        </w:rPr>
        <w:t>Pontuação dos parâmetros da avaliação</w:t>
      </w:r>
    </w:p>
    <w:p w14:paraId="30345D45" w14:textId="77777777" w:rsidR="00C003D4" w:rsidRPr="006F2C2F" w:rsidRDefault="00C003D4" w:rsidP="00C04B9A">
      <w:pPr>
        <w:spacing w:after="240"/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5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8"/>
        <w:gridCol w:w="1558"/>
        <w:gridCol w:w="1661"/>
        <w:gridCol w:w="2078"/>
      </w:tblGrid>
      <w:tr w:rsidR="00BC7880" w:rsidRPr="006F2C2F" w14:paraId="62DBD140" w14:textId="77777777" w:rsidTr="00C04B9A">
        <w:trPr>
          <w:trHeight w:val="559"/>
        </w:trPr>
        <w:tc>
          <w:tcPr>
            <w:tcW w:w="2178" w:type="pct"/>
            <w:vMerge w:val="restart"/>
            <w:vAlign w:val="center"/>
          </w:tcPr>
          <w:p w14:paraId="63EAF1D0" w14:textId="77777777" w:rsidR="00BC7880" w:rsidRPr="006F2C2F" w:rsidRDefault="00BC7880" w:rsidP="00C04B9A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Parâmetros da avaliação</w:t>
            </w:r>
          </w:p>
        </w:tc>
        <w:tc>
          <w:tcPr>
            <w:tcW w:w="830" w:type="pct"/>
            <w:vAlign w:val="center"/>
          </w:tcPr>
          <w:p w14:paraId="474B98EC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A</w:t>
            </w: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3A365FD7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B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5307873B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C (</w:t>
            </w:r>
            <w:proofErr w:type="spellStart"/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AxB</w:t>
            </w:r>
            <w:proofErr w:type="spellEnd"/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)</w:t>
            </w:r>
          </w:p>
        </w:tc>
      </w:tr>
      <w:tr w:rsidR="00BC7880" w:rsidRPr="006F2C2F" w14:paraId="135181CC" w14:textId="77777777" w:rsidTr="00C04B9A">
        <w:trPr>
          <w:trHeight w:val="707"/>
        </w:trPr>
        <w:tc>
          <w:tcPr>
            <w:tcW w:w="2178" w:type="pct"/>
            <w:vMerge/>
            <w:vAlign w:val="center"/>
          </w:tcPr>
          <w:p w14:paraId="25F776E4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830" w:type="pct"/>
            <w:vAlign w:val="center"/>
          </w:tcPr>
          <w:p w14:paraId="2198DF39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00B851BF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Ponderação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3A24BD2A" w14:textId="77777777" w:rsidR="00C04B9A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Pontuação </w:t>
            </w:r>
          </w:p>
          <w:p w14:paraId="2E79D79E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ponderada </w:t>
            </w:r>
          </w:p>
        </w:tc>
      </w:tr>
      <w:tr w:rsidR="00BC7880" w:rsidRPr="006F2C2F" w14:paraId="0095A8F0" w14:textId="77777777" w:rsidTr="00121E7B">
        <w:trPr>
          <w:trHeight w:val="508"/>
        </w:trPr>
        <w:tc>
          <w:tcPr>
            <w:tcW w:w="2178" w:type="pct"/>
            <w:vAlign w:val="center"/>
          </w:tcPr>
          <w:p w14:paraId="38ED27D5" w14:textId="77777777" w:rsidR="00BC7880" w:rsidRPr="006F2C2F" w:rsidRDefault="00BC7880" w:rsidP="00BC788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Resultados</w:t>
            </w:r>
          </w:p>
        </w:tc>
        <w:tc>
          <w:tcPr>
            <w:tcW w:w="830" w:type="pct"/>
            <w:vAlign w:val="center"/>
          </w:tcPr>
          <w:p w14:paraId="7D1DDD1C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7DB866FE" w14:textId="57954429" w:rsidR="00BC7880" w:rsidRPr="006F2C2F" w:rsidRDefault="007E16AD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mallCaps/>
                <w:sz w:val="18"/>
                <w:szCs w:val="18"/>
              </w:rPr>
              <w:t>60%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265406CD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C7880" w:rsidRPr="006F2C2F" w14:paraId="4A30C0D7" w14:textId="77777777" w:rsidTr="00121E7B">
        <w:trPr>
          <w:trHeight w:val="558"/>
        </w:trPr>
        <w:tc>
          <w:tcPr>
            <w:tcW w:w="2178" w:type="pct"/>
            <w:vAlign w:val="center"/>
          </w:tcPr>
          <w:p w14:paraId="087EB716" w14:textId="77777777" w:rsidR="00BC7880" w:rsidRPr="006F2C2F" w:rsidRDefault="00BC7880" w:rsidP="00BC788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Competências </w:t>
            </w:r>
          </w:p>
        </w:tc>
        <w:tc>
          <w:tcPr>
            <w:tcW w:w="830" w:type="pct"/>
            <w:vAlign w:val="center"/>
          </w:tcPr>
          <w:p w14:paraId="00428DCE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1446C967" w14:textId="4AFC62DF" w:rsidR="00BC7880" w:rsidRPr="006F2C2F" w:rsidRDefault="007E16AD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mallCaps/>
                <w:sz w:val="18"/>
                <w:szCs w:val="18"/>
              </w:rPr>
              <w:t>40%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7AA94108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C7880" w:rsidRPr="006F2C2F" w14:paraId="2C2ADF69" w14:textId="77777777" w:rsidTr="00121E7B">
        <w:trPr>
          <w:gridBefore w:val="3"/>
          <w:wBefore w:w="3893" w:type="pct"/>
          <w:trHeight w:val="550"/>
        </w:trPr>
        <w:tc>
          <w:tcPr>
            <w:tcW w:w="1107" w:type="pct"/>
            <w:vAlign w:val="center"/>
          </w:tcPr>
          <w:p w14:paraId="4B62E653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03C99025" w14:textId="77777777" w:rsidR="00BC7880" w:rsidRPr="006F2C2F" w:rsidRDefault="00BC7880" w:rsidP="00C04B9A">
      <w:pPr>
        <w:spacing w:line="288" w:lineRule="auto"/>
        <w:rPr>
          <w:rFonts w:ascii="Arial" w:hAnsi="Arial" w:cs="Arial"/>
          <w:smallCaps/>
          <w:sz w:val="18"/>
          <w:szCs w:val="18"/>
        </w:rPr>
      </w:pPr>
      <w:proofErr w:type="spellStart"/>
      <w:r w:rsidRPr="006F2C2F">
        <w:rPr>
          <w:rFonts w:ascii="Arial" w:hAnsi="Arial" w:cs="Arial"/>
          <w:sz w:val="18"/>
          <w:szCs w:val="18"/>
        </w:rPr>
        <w:t>Obs</w:t>
      </w:r>
      <w:proofErr w:type="spellEnd"/>
      <w:r w:rsidRPr="006F2C2F">
        <w:rPr>
          <w:rFonts w:ascii="Arial" w:hAnsi="Arial" w:cs="Arial"/>
          <w:sz w:val="18"/>
          <w:szCs w:val="18"/>
        </w:rPr>
        <w:t xml:space="preserve">: Em caso de sucessão de avaliadores, foram tidos em conta os contributos constantes na </w:t>
      </w:r>
      <w:r w:rsidR="00DF2302" w:rsidRPr="006F2C2F">
        <w:rPr>
          <w:rFonts w:ascii="Arial" w:hAnsi="Arial" w:cs="Arial"/>
          <w:sz w:val="18"/>
          <w:szCs w:val="18"/>
        </w:rPr>
        <w:t>“ficha de elementos para a avaliação em caso de sucessão de avaliadores”.</w:t>
      </w:r>
    </w:p>
    <w:p w14:paraId="66AB9C7A" w14:textId="77777777" w:rsidR="00BC7880" w:rsidRPr="006F2C2F" w:rsidRDefault="00BC7880" w:rsidP="00C04B9A">
      <w:pPr>
        <w:spacing w:line="288" w:lineRule="auto"/>
        <w:rPr>
          <w:rFonts w:ascii="Arial" w:hAnsi="Arial" w:cs="Arial"/>
          <w:smallCaps/>
          <w:sz w:val="18"/>
          <w:szCs w:val="18"/>
        </w:rPr>
      </w:pPr>
    </w:p>
    <w:p w14:paraId="609EE7A2" w14:textId="77777777" w:rsidR="009E498E" w:rsidRPr="006F2C2F" w:rsidRDefault="009E498E" w:rsidP="00C04B9A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4B292098" w14:textId="77777777" w:rsidR="009423D8" w:rsidRPr="006F2C2F" w:rsidRDefault="0089128E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5</w:t>
      </w:r>
      <w:r w:rsidR="009423D8" w:rsidRPr="006F2C2F">
        <w:rPr>
          <w:rFonts w:ascii="Arial" w:hAnsi="Arial" w:cs="Arial"/>
          <w:b/>
          <w:smallCaps/>
          <w:sz w:val="18"/>
          <w:szCs w:val="18"/>
        </w:rPr>
        <w:t>.2.</w:t>
      </w:r>
      <w:r w:rsidR="009423D8" w:rsidRPr="006F2C2F">
        <w:rPr>
          <w:rFonts w:ascii="Arial" w:hAnsi="Arial" w:cs="Arial"/>
          <w:sz w:val="18"/>
          <w:szCs w:val="18"/>
        </w:rPr>
        <w:t xml:space="preserve"> 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Avaliação final </w:t>
      </w:r>
    </w:p>
    <w:p w14:paraId="03D452E5" w14:textId="77777777" w:rsidR="00C003D4" w:rsidRPr="006F2C2F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1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2765"/>
        <w:gridCol w:w="2078"/>
      </w:tblGrid>
      <w:tr w:rsidR="00C003D4" w:rsidRPr="006F2C2F" w14:paraId="61B2AEC3" w14:textId="77777777" w:rsidTr="00C04B9A">
        <w:trPr>
          <w:trHeight w:val="552"/>
        </w:trPr>
        <w:tc>
          <w:tcPr>
            <w:tcW w:w="2420" w:type="pct"/>
            <w:vMerge w:val="restart"/>
            <w:vAlign w:val="center"/>
          </w:tcPr>
          <w:p w14:paraId="037CCF58" w14:textId="77777777" w:rsidR="00C003D4" w:rsidRPr="006F2C2F" w:rsidRDefault="00C003D4" w:rsidP="00C50969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Avaliação final – Menção qualitativa</w:t>
            </w:r>
          </w:p>
        </w:tc>
        <w:tc>
          <w:tcPr>
            <w:tcW w:w="1473" w:type="pct"/>
            <w:vAlign w:val="center"/>
          </w:tcPr>
          <w:p w14:paraId="662B26A1" w14:textId="77777777" w:rsidR="00C003D4" w:rsidRPr="006F2C2F" w:rsidRDefault="00C003D4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Desempenho</w:t>
            </w:r>
            <w:r w:rsidR="006C02B6"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Muito Bom</w:t>
            </w:r>
          </w:p>
        </w:tc>
        <w:tc>
          <w:tcPr>
            <w:tcW w:w="1107" w:type="pct"/>
          </w:tcPr>
          <w:p w14:paraId="2075C927" w14:textId="77777777" w:rsidR="00C003D4" w:rsidRPr="006F2C2F" w:rsidRDefault="00C003D4" w:rsidP="00C509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6F2C2F" w14:paraId="0300FABF" w14:textId="77777777" w:rsidTr="00C04B9A">
        <w:trPr>
          <w:trHeight w:val="560"/>
        </w:trPr>
        <w:tc>
          <w:tcPr>
            <w:tcW w:w="2420" w:type="pct"/>
            <w:vMerge/>
            <w:vAlign w:val="center"/>
          </w:tcPr>
          <w:p w14:paraId="1EE767A0" w14:textId="77777777" w:rsidR="00C003D4" w:rsidRPr="006F2C2F" w:rsidRDefault="00C003D4" w:rsidP="00C50969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2E7F3779" w14:textId="77777777" w:rsidR="00C003D4" w:rsidRPr="006F2C2F" w:rsidRDefault="00C003D4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Desempenho </w:t>
            </w:r>
            <w:r w:rsidR="006C02B6"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Bom</w:t>
            </w:r>
          </w:p>
        </w:tc>
        <w:tc>
          <w:tcPr>
            <w:tcW w:w="1107" w:type="pct"/>
          </w:tcPr>
          <w:p w14:paraId="617FE855" w14:textId="77777777" w:rsidR="00C003D4" w:rsidRPr="006F2C2F" w:rsidRDefault="00C003D4" w:rsidP="00C509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02B6" w:rsidRPr="006F2C2F" w14:paraId="13134739" w14:textId="77777777" w:rsidTr="00C04B9A">
        <w:trPr>
          <w:trHeight w:val="568"/>
        </w:trPr>
        <w:tc>
          <w:tcPr>
            <w:tcW w:w="2420" w:type="pct"/>
            <w:vMerge/>
            <w:vAlign w:val="center"/>
          </w:tcPr>
          <w:p w14:paraId="57A01A26" w14:textId="77777777" w:rsidR="006C02B6" w:rsidRPr="006F2C2F" w:rsidRDefault="006C02B6" w:rsidP="006C02B6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3417F674" w14:textId="77777777" w:rsidR="006C02B6" w:rsidRPr="006F2C2F" w:rsidRDefault="006C02B6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Desempenho Regular</w:t>
            </w:r>
          </w:p>
        </w:tc>
        <w:tc>
          <w:tcPr>
            <w:tcW w:w="1107" w:type="pct"/>
          </w:tcPr>
          <w:p w14:paraId="16569809" w14:textId="77777777" w:rsidR="006C02B6" w:rsidRPr="006F2C2F" w:rsidRDefault="006C02B6" w:rsidP="006C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02B6" w:rsidRPr="006F2C2F" w14:paraId="2DD40ACF" w14:textId="77777777" w:rsidTr="00C04B9A">
        <w:trPr>
          <w:trHeight w:val="547"/>
        </w:trPr>
        <w:tc>
          <w:tcPr>
            <w:tcW w:w="2420" w:type="pct"/>
            <w:vMerge/>
            <w:vAlign w:val="center"/>
          </w:tcPr>
          <w:p w14:paraId="65A000CA" w14:textId="77777777" w:rsidR="006C02B6" w:rsidRPr="006F2C2F" w:rsidRDefault="006C02B6" w:rsidP="006C02B6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464B303B" w14:textId="77777777" w:rsidR="006C02B6" w:rsidRPr="006F2C2F" w:rsidRDefault="006C02B6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Desempenho Inadequado</w:t>
            </w:r>
          </w:p>
        </w:tc>
        <w:tc>
          <w:tcPr>
            <w:tcW w:w="1107" w:type="pct"/>
          </w:tcPr>
          <w:p w14:paraId="4D862205" w14:textId="77777777" w:rsidR="006C02B6" w:rsidRPr="006F2C2F" w:rsidRDefault="006C02B6" w:rsidP="006C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AF7DBE" w14:textId="77777777" w:rsidR="00CD14A3" w:rsidRPr="006F2C2F" w:rsidRDefault="00CD14A3" w:rsidP="00C04B9A">
      <w:pPr>
        <w:spacing w:after="240"/>
        <w:rPr>
          <w:rFonts w:ascii="Arial" w:hAnsi="Arial" w:cs="Arial"/>
          <w:b/>
          <w:smallCaps/>
          <w:sz w:val="18"/>
          <w:szCs w:val="18"/>
        </w:rPr>
      </w:pPr>
    </w:p>
    <w:p w14:paraId="7977B3FE" w14:textId="77777777" w:rsidR="00CD14A3" w:rsidRPr="006F2C2F" w:rsidRDefault="0089128E" w:rsidP="00CD14A3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6</w:t>
      </w:r>
      <w:r w:rsidR="00CD14A3" w:rsidRPr="006F2C2F">
        <w:rPr>
          <w:rFonts w:ascii="Arial" w:hAnsi="Arial" w:cs="Arial"/>
          <w:b/>
          <w:smallCaps/>
          <w:sz w:val="18"/>
          <w:szCs w:val="18"/>
        </w:rPr>
        <w:t>. Fundamentação da menção de Desempenho Bom</w:t>
      </w:r>
    </w:p>
    <w:p w14:paraId="00410C8A" w14:textId="77777777" w:rsidR="00CD14A3" w:rsidRPr="006F2C2F" w:rsidRDefault="00CD14A3" w:rsidP="00CD14A3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D14A3" w:rsidRPr="006F2C2F" w14:paraId="2882C009" w14:textId="77777777" w:rsidTr="00581A31">
        <w:trPr>
          <w:trHeight w:val="950"/>
        </w:trPr>
        <w:tc>
          <w:tcPr>
            <w:tcW w:w="5000" w:type="pct"/>
          </w:tcPr>
          <w:p w14:paraId="5A8AC7F3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258980" w14:textId="77777777" w:rsidR="00CD14A3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18BBA8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E3F2CC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E662FC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704673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4B68A4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FA44A1" w14:textId="77777777" w:rsidR="00C04B9A" w:rsidRPr="006F2C2F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27A14B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6374B0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8077DA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0DEAF1" w14:textId="77777777" w:rsidR="00CD14A3" w:rsidRPr="006F2C2F" w:rsidRDefault="00CD14A3" w:rsidP="00CD14A3">
      <w:pPr>
        <w:jc w:val="both"/>
        <w:rPr>
          <w:rFonts w:ascii="Arial" w:hAnsi="Arial" w:cs="Arial"/>
          <w:smallCaps/>
          <w:sz w:val="18"/>
          <w:szCs w:val="18"/>
        </w:rPr>
      </w:pPr>
    </w:p>
    <w:p w14:paraId="1FFAF8F1" w14:textId="77777777" w:rsidR="00CD14A3" w:rsidRPr="006F2C2F" w:rsidRDefault="00CD14A3" w:rsidP="00CD14A3">
      <w:pPr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 xml:space="preserve">A </w:t>
      </w:r>
      <w:r w:rsidRPr="006F2C2F">
        <w:rPr>
          <w:rFonts w:ascii="Arial" w:hAnsi="Arial" w:cs="Arial"/>
          <w:sz w:val="18"/>
          <w:szCs w:val="18"/>
        </w:rPr>
        <w:t>avaliação com menção de “Desempenho Bom”:</w:t>
      </w:r>
    </w:p>
    <w:p w14:paraId="7A2D03C6" w14:textId="77777777" w:rsidR="00CD14A3" w:rsidRPr="006F2C2F" w:rsidRDefault="00CD14A3" w:rsidP="00CD14A3">
      <w:pPr>
        <w:jc w:val="both"/>
        <w:rPr>
          <w:rFonts w:ascii="Arial" w:hAnsi="Arial" w:cs="Arial"/>
          <w:sz w:val="18"/>
          <w:szCs w:val="18"/>
        </w:rPr>
      </w:pPr>
    </w:p>
    <w:p w14:paraId="2BF6B50C" w14:textId="77777777" w:rsidR="00731150" w:rsidRDefault="00B521B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7C117A2" wp14:editId="65B46C07">
                <wp:simplePos x="0" y="0"/>
                <wp:positionH relativeFrom="column">
                  <wp:posOffset>11430</wp:posOffset>
                </wp:positionH>
                <wp:positionV relativeFrom="paragraph">
                  <wp:posOffset>21590</wp:posOffset>
                </wp:positionV>
                <wp:extent cx="205740" cy="213360"/>
                <wp:effectExtent l="7620" t="10795" r="5715" b="13970"/>
                <wp:wrapNone/>
                <wp:docPr id="8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33345" id="Rectangle 461" o:spid="_x0000_s1026" style="position:absolute;margin-left:.9pt;margin-top:1.7pt;width:16.2pt;height:16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"/>
            </w:pict>
          </mc:Fallback>
        </mc:AlternateContent>
      </w:r>
      <w:r w:rsidR="00CD14A3" w:rsidRPr="006F2C2F">
        <w:rPr>
          <w:rFonts w:ascii="Arial" w:hAnsi="Arial" w:cs="Arial"/>
          <w:sz w:val="18"/>
          <w:szCs w:val="18"/>
        </w:rPr>
        <w:t xml:space="preserve">  </w:t>
      </w:r>
      <w:r w:rsidR="00731150" w:rsidRPr="006F2C2F">
        <w:rPr>
          <w:rFonts w:ascii="Arial" w:hAnsi="Arial" w:cs="Arial"/>
          <w:sz w:val="18"/>
          <w:szCs w:val="18"/>
        </w:rPr>
        <w:t xml:space="preserve">       </w:t>
      </w:r>
      <w:r w:rsidR="00CD14A3" w:rsidRPr="006F2C2F">
        <w:rPr>
          <w:rFonts w:ascii="Arial" w:hAnsi="Arial" w:cs="Arial"/>
          <w:b/>
          <w:sz w:val="18"/>
          <w:szCs w:val="18"/>
        </w:rPr>
        <w:t>Foi validada</w:t>
      </w:r>
      <w:r w:rsidR="00CD14A3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328C596A" w14:textId="77777777" w:rsidR="00C04B9A" w:rsidRDefault="00C04B9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</w:p>
    <w:p w14:paraId="4D4EF8FF" w14:textId="77777777" w:rsidR="00C04B9A" w:rsidRDefault="00C04B9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  <w:sectPr w:rsidR="00C04B9A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69B31F08" w14:textId="77777777" w:rsidR="00C04B9A" w:rsidRPr="006F2C2F" w:rsidRDefault="00C04B9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</w:p>
    <w:p w14:paraId="17BA724A" w14:textId="77777777" w:rsidR="00CD14A3" w:rsidRPr="006F2C2F" w:rsidRDefault="00B521BA" w:rsidP="00731150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5A14200" wp14:editId="266DE4B3">
                <wp:simplePos x="0" y="0"/>
                <wp:positionH relativeFrom="column">
                  <wp:posOffset>19050</wp:posOffset>
                </wp:positionH>
                <wp:positionV relativeFrom="paragraph">
                  <wp:posOffset>36830</wp:posOffset>
                </wp:positionV>
                <wp:extent cx="205740" cy="213360"/>
                <wp:effectExtent l="5715" t="8890" r="7620" b="6350"/>
                <wp:wrapNone/>
                <wp:docPr id="7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8F07C" id="Rectangle 462" o:spid="_x0000_s1026" style="position:absolute;margin-left:1.5pt;margin-top:2.9pt;width:16.2pt;height:16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B1IQ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"/>
            </w:pict>
          </mc:Fallback>
        </mc:AlternateContent>
      </w:r>
      <w:r w:rsidR="00731150" w:rsidRPr="006F2C2F">
        <w:rPr>
          <w:rFonts w:ascii="Arial" w:hAnsi="Arial" w:cs="Arial"/>
          <w:sz w:val="18"/>
          <w:szCs w:val="18"/>
        </w:rPr>
        <w:t xml:space="preserve">         </w:t>
      </w:r>
      <w:r w:rsidR="00CD14A3" w:rsidRPr="006F2C2F">
        <w:rPr>
          <w:rFonts w:ascii="Arial" w:hAnsi="Arial" w:cs="Arial"/>
          <w:b/>
          <w:sz w:val="18"/>
          <w:szCs w:val="18"/>
        </w:rPr>
        <w:t>Não foi validada</w:t>
      </w:r>
      <w:r w:rsidR="00CD14A3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Desempenho ____________________, correspondendo a ________.</w:t>
      </w:r>
    </w:p>
    <w:p w14:paraId="66BF4870" w14:textId="77777777" w:rsidR="00C003D4" w:rsidRPr="006F2C2F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534ADC6F" w14:textId="77777777" w:rsidR="000B2E60" w:rsidRPr="006F2C2F" w:rsidRDefault="000B2E60" w:rsidP="006C02B6">
      <w:pPr>
        <w:rPr>
          <w:rFonts w:ascii="Arial" w:hAnsi="Arial" w:cs="Arial"/>
          <w:b/>
          <w:smallCaps/>
          <w:sz w:val="18"/>
          <w:szCs w:val="18"/>
        </w:rPr>
      </w:pPr>
    </w:p>
    <w:p w14:paraId="79F76FCD" w14:textId="77777777" w:rsidR="000B2E60" w:rsidRPr="006F2C2F" w:rsidRDefault="000B2E60" w:rsidP="006C02B6">
      <w:pPr>
        <w:rPr>
          <w:rFonts w:ascii="Arial" w:hAnsi="Arial" w:cs="Arial"/>
          <w:b/>
          <w:smallCaps/>
          <w:sz w:val="18"/>
          <w:szCs w:val="18"/>
        </w:rPr>
      </w:pPr>
    </w:p>
    <w:p w14:paraId="248917BE" w14:textId="77777777" w:rsidR="006C02B6" w:rsidRPr="006F2C2F" w:rsidRDefault="0089128E" w:rsidP="006C02B6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7</w:t>
      </w:r>
      <w:r w:rsidR="006C02B6" w:rsidRPr="006F2C2F">
        <w:rPr>
          <w:rFonts w:ascii="Arial" w:hAnsi="Arial" w:cs="Arial"/>
          <w:b/>
          <w:smallCaps/>
          <w:sz w:val="18"/>
          <w:szCs w:val="18"/>
        </w:rPr>
        <w:t>. Fundamentação da menção de Desempenho Muito Bom</w:t>
      </w:r>
    </w:p>
    <w:p w14:paraId="3A6088B3" w14:textId="77777777" w:rsidR="006C02B6" w:rsidRPr="006F2C2F" w:rsidRDefault="006C02B6" w:rsidP="006C02B6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C02B6" w:rsidRPr="006F2C2F" w14:paraId="48C99588" w14:textId="77777777" w:rsidTr="0096061E">
        <w:trPr>
          <w:trHeight w:val="950"/>
        </w:trPr>
        <w:tc>
          <w:tcPr>
            <w:tcW w:w="5000" w:type="pct"/>
          </w:tcPr>
          <w:p w14:paraId="2469091B" w14:textId="77777777" w:rsidR="006C02B6" w:rsidRPr="006F2C2F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183094457"/>
          </w:p>
          <w:p w14:paraId="6C8F0E9F" w14:textId="77777777" w:rsidR="006C02B6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30E458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B4E41A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9F9501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244637" w14:textId="77777777" w:rsidR="00854634" w:rsidRDefault="0085463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A699C0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653890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37AFAD" w14:textId="77777777" w:rsidR="00C04B9A" w:rsidRPr="006F2C2F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5B3EA3" w14:textId="77777777" w:rsidR="006C02B6" w:rsidRPr="006F2C2F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ED54C" w14:textId="77777777" w:rsidR="006C02B6" w:rsidRPr="006F2C2F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787A62D6" w14:textId="77777777" w:rsidR="006C02B6" w:rsidRPr="006F2C2F" w:rsidRDefault="006C02B6" w:rsidP="00C04B9A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0A2EA32E" w14:textId="77777777" w:rsidR="006C02B6" w:rsidRPr="006F2C2F" w:rsidRDefault="006C02B6" w:rsidP="00854634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 xml:space="preserve">A </w:t>
      </w:r>
      <w:r w:rsidRPr="006F2C2F">
        <w:rPr>
          <w:rFonts w:ascii="Arial" w:hAnsi="Arial" w:cs="Arial"/>
          <w:sz w:val="18"/>
          <w:szCs w:val="18"/>
        </w:rPr>
        <w:t>avaliação com menção de “Desempenho Muito Bom”:</w:t>
      </w:r>
    </w:p>
    <w:p w14:paraId="3A36E3DE" w14:textId="77777777" w:rsidR="006C02B6" w:rsidRPr="006F2C2F" w:rsidRDefault="00B521BA" w:rsidP="009E498E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0EB73AD" wp14:editId="43C1AD15">
                <wp:simplePos x="0" y="0"/>
                <wp:positionH relativeFrom="column">
                  <wp:posOffset>11430</wp:posOffset>
                </wp:positionH>
                <wp:positionV relativeFrom="paragraph">
                  <wp:posOffset>10160</wp:posOffset>
                </wp:positionV>
                <wp:extent cx="205740" cy="213360"/>
                <wp:effectExtent l="7620" t="8255" r="5715" b="6985"/>
                <wp:wrapNone/>
                <wp:docPr id="6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06B63" id="Rectangle 463" o:spid="_x0000_s1026" style="position:absolute;margin-left:.9pt;margin-top:.8pt;width:16.2pt;height:16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XbIQ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"/>
            </w:pict>
          </mc:Fallback>
        </mc:AlternateContent>
      </w:r>
      <w:r w:rsidR="009E498E" w:rsidRPr="006F2C2F">
        <w:rPr>
          <w:rFonts w:ascii="Arial" w:hAnsi="Arial" w:cs="Arial"/>
          <w:sz w:val="18"/>
          <w:szCs w:val="18"/>
        </w:rPr>
        <w:t xml:space="preserve">         </w:t>
      </w:r>
      <w:r w:rsidR="006C02B6" w:rsidRPr="006F2C2F">
        <w:rPr>
          <w:rFonts w:ascii="Arial" w:hAnsi="Arial" w:cs="Arial"/>
          <w:b/>
          <w:sz w:val="18"/>
          <w:szCs w:val="18"/>
        </w:rPr>
        <w:t>Foi validada</w:t>
      </w:r>
      <w:r w:rsidR="006C02B6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66D0926A" w14:textId="77777777" w:rsidR="006C02B6" w:rsidRPr="006F2C2F" w:rsidRDefault="00B521BA" w:rsidP="009E498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819D46B" wp14:editId="11F70C41">
                <wp:simplePos x="0" y="0"/>
                <wp:positionH relativeFrom="column">
                  <wp:posOffset>11430</wp:posOffset>
                </wp:positionH>
                <wp:positionV relativeFrom="paragraph">
                  <wp:posOffset>40640</wp:posOffset>
                </wp:positionV>
                <wp:extent cx="205740" cy="213360"/>
                <wp:effectExtent l="7620" t="10160" r="5715" b="5080"/>
                <wp:wrapNone/>
                <wp:docPr id="5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CBB14" id="Rectangle 464" o:spid="_x0000_s1026" style="position:absolute;margin-left:.9pt;margin-top:3.2pt;width:16.2pt;height:16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"/>
            </w:pict>
          </mc:Fallback>
        </mc:AlternateContent>
      </w:r>
      <w:r w:rsidR="006C02B6" w:rsidRPr="006F2C2F">
        <w:rPr>
          <w:rFonts w:ascii="Arial" w:hAnsi="Arial" w:cs="Arial"/>
          <w:sz w:val="18"/>
          <w:szCs w:val="18"/>
        </w:rPr>
        <w:t xml:space="preserve"> </w:t>
      </w:r>
      <w:r w:rsidR="009E498E" w:rsidRPr="006F2C2F">
        <w:rPr>
          <w:rFonts w:ascii="Arial" w:hAnsi="Arial" w:cs="Arial"/>
          <w:sz w:val="18"/>
          <w:szCs w:val="18"/>
        </w:rPr>
        <w:t xml:space="preserve">        </w:t>
      </w:r>
      <w:r w:rsidR="006C02B6" w:rsidRPr="006F2C2F">
        <w:rPr>
          <w:rFonts w:ascii="Arial" w:hAnsi="Arial" w:cs="Arial"/>
          <w:b/>
          <w:sz w:val="18"/>
          <w:szCs w:val="18"/>
        </w:rPr>
        <w:t>Não foi validada</w:t>
      </w:r>
      <w:r w:rsidR="006C02B6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Desempenho ____________________, correspondendo a __</w:t>
      </w:r>
      <w:r w:rsidR="00786776">
        <w:rPr>
          <w:rFonts w:ascii="Arial" w:hAnsi="Arial" w:cs="Arial"/>
          <w:sz w:val="18"/>
          <w:szCs w:val="18"/>
        </w:rPr>
        <w:t>___</w:t>
      </w:r>
      <w:r w:rsidR="006C02B6" w:rsidRPr="006F2C2F">
        <w:rPr>
          <w:rFonts w:ascii="Arial" w:hAnsi="Arial" w:cs="Arial"/>
          <w:sz w:val="18"/>
          <w:szCs w:val="18"/>
        </w:rPr>
        <w:t>______.</w:t>
      </w:r>
    </w:p>
    <w:p w14:paraId="6A8DD362" w14:textId="77777777" w:rsidR="006C02B6" w:rsidRPr="006F2C2F" w:rsidRDefault="006C02B6" w:rsidP="006C02B6">
      <w:pPr>
        <w:rPr>
          <w:rFonts w:ascii="Arial" w:hAnsi="Arial" w:cs="Arial"/>
          <w:smallCaps/>
          <w:sz w:val="18"/>
          <w:szCs w:val="18"/>
        </w:rPr>
      </w:pPr>
    </w:p>
    <w:p w14:paraId="5DF33F80" w14:textId="77777777" w:rsidR="006C02B6" w:rsidRDefault="006C02B6" w:rsidP="006C02B6">
      <w:pPr>
        <w:rPr>
          <w:rFonts w:ascii="Arial" w:hAnsi="Arial" w:cs="Arial"/>
          <w:smallCaps/>
          <w:sz w:val="18"/>
          <w:szCs w:val="18"/>
        </w:rPr>
      </w:pPr>
    </w:p>
    <w:p w14:paraId="57D7F6BA" w14:textId="77777777" w:rsidR="00786776" w:rsidRPr="006F2C2F" w:rsidRDefault="00786776" w:rsidP="006C02B6">
      <w:pPr>
        <w:rPr>
          <w:rFonts w:ascii="Arial" w:hAnsi="Arial" w:cs="Arial"/>
          <w:smallCaps/>
          <w:sz w:val="18"/>
          <w:szCs w:val="18"/>
        </w:rPr>
      </w:pPr>
    </w:p>
    <w:p w14:paraId="1321269F" w14:textId="77777777" w:rsidR="006C02B6" w:rsidRPr="006F2C2F" w:rsidRDefault="0089128E" w:rsidP="006C02B6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8</w:t>
      </w:r>
      <w:r w:rsidR="006C02B6" w:rsidRPr="006F2C2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786776">
        <w:rPr>
          <w:rFonts w:ascii="Arial" w:hAnsi="Arial" w:cs="Arial"/>
          <w:b/>
          <w:smallCaps/>
          <w:sz w:val="18"/>
          <w:szCs w:val="18"/>
        </w:rPr>
        <w:t>Fundamentação da proposta de r</w:t>
      </w:r>
      <w:r w:rsidR="006C02B6" w:rsidRPr="006F2C2F">
        <w:rPr>
          <w:rFonts w:ascii="Arial" w:hAnsi="Arial" w:cs="Arial"/>
          <w:b/>
          <w:smallCaps/>
          <w:sz w:val="18"/>
          <w:szCs w:val="18"/>
        </w:rPr>
        <w:t>econhecimento do mérito (Desempenho Excelente)</w:t>
      </w:r>
    </w:p>
    <w:p w14:paraId="79D36E8F" w14:textId="77777777" w:rsidR="006C02B6" w:rsidRDefault="006C02B6" w:rsidP="00786776">
      <w:pPr>
        <w:spacing w:line="288" w:lineRule="auto"/>
        <w:rPr>
          <w:rFonts w:ascii="Arial" w:hAnsi="Arial" w:cs="Arial"/>
          <w:smallCaps/>
          <w:sz w:val="18"/>
          <w:szCs w:val="18"/>
        </w:rPr>
      </w:pPr>
    </w:p>
    <w:p w14:paraId="3F456B1F" w14:textId="77777777" w:rsidR="00786776" w:rsidRPr="00786776" w:rsidRDefault="00786776" w:rsidP="0085463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786776">
        <w:rPr>
          <w:rFonts w:ascii="Arial" w:hAnsi="Arial" w:cs="Arial"/>
          <w:sz w:val="18"/>
          <w:szCs w:val="18"/>
        </w:rPr>
        <w:t>A pr</w:t>
      </w:r>
      <w:r>
        <w:rPr>
          <w:rFonts w:ascii="Arial" w:hAnsi="Arial" w:cs="Arial"/>
          <w:sz w:val="18"/>
          <w:szCs w:val="18"/>
        </w:rPr>
        <w:t>o</w:t>
      </w:r>
      <w:r w:rsidRPr="00786776">
        <w:rPr>
          <w:rFonts w:ascii="Arial" w:hAnsi="Arial" w:cs="Arial"/>
          <w:sz w:val="18"/>
          <w:szCs w:val="18"/>
        </w:rPr>
        <w:t>pos</w:t>
      </w:r>
      <w:r>
        <w:rPr>
          <w:rFonts w:ascii="Arial" w:hAnsi="Arial" w:cs="Arial"/>
          <w:sz w:val="18"/>
          <w:szCs w:val="18"/>
        </w:rPr>
        <w:t>ta será apreciada pelo Conselho Coordenador de Avaliação com a validação da menção de “Desempenho Muito Bom”</w:t>
      </w:r>
    </w:p>
    <w:p w14:paraId="652B51D0" w14:textId="77777777" w:rsidR="00786776" w:rsidRDefault="00786776" w:rsidP="00854634">
      <w:pPr>
        <w:spacing w:line="288" w:lineRule="auto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54634" w:rsidRPr="006F2C2F" w14:paraId="7B4EC97D" w14:textId="77777777">
        <w:trPr>
          <w:trHeight w:val="950"/>
        </w:trPr>
        <w:tc>
          <w:tcPr>
            <w:tcW w:w="5000" w:type="pct"/>
          </w:tcPr>
          <w:p w14:paraId="49EE7254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A4CB38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1500DA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CE9F69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64E6C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BB3F75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7E2427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3DABEE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F9B967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4A8C7E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FCA313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08FFEC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94A890" w14:textId="77777777" w:rsidR="00786776" w:rsidRDefault="00786776" w:rsidP="006C02B6">
      <w:pPr>
        <w:rPr>
          <w:rFonts w:ascii="Arial" w:hAnsi="Arial" w:cs="Arial"/>
          <w:smallCaps/>
          <w:sz w:val="18"/>
          <w:szCs w:val="18"/>
        </w:rPr>
      </w:pPr>
    </w:p>
    <w:p w14:paraId="1A136260" w14:textId="77777777" w:rsidR="006C02B6" w:rsidRPr="006F2C2F" w:rsidRDefault="006C02B6" w:rsidP="009E498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>F</w:t>
      </w:r>
      <w:r w:rsidRPr="006F2C2F">
        <w:rPr>
          <w:rFonts w:ascii="Arial" w:hAnsi="Arial" w:cs="Arial"/>
          <w:sz w:val="18"/>
          <w:szCs w:val="18"/>
        </w:rPr>
        <w:t>oi reconhecido mérito (Desempenho Excelente) em reunião do Conselho Coordenador da Avaliação realizada em ___/___/_____, com os fundamentos que constam da respetiva ata, de cuja parte relevante se anexa cópia.</w:t>
      </w:r>
    </w:p>
    <w:p w14:paraId="74B1A9FB" w14:textId="77777777" w:rsidR="00CA5232" w:rsidRPr="006F2C2F" w:rsidRDefault="00CA5232" w:rsidP="006C02B6">
      <w:pPr>
        <w:jc w:val="both"/>
        <w:rPr>
          <w:rFonts w:ascii="Arial" w:hAnsi="Arial" w:cs="Arial"/>
          <w:sz w:val="18"/>
          <w:szCs w:val="18"/>
        </w:rPr>
      </w:pPr>
    </w:p>
    <w:p w14:paraId="5ED2E95C" w14:textId="77777777" w:rsidR="00CA5232" w:rsidRDefault="00CA5232" w:rsidP="006C02B6">
      <w:pPr>
        <w:jc w:val="both"/>
        <w:rPr>
          <w:rFonts w:ascii="Arial" w:hAnsi="Arial" w:cs="Arial"/>
          <w:sz w:val="18"/>
          <w:szCs w:val="18"/>
        </w:rPr>
      </w:pPr>
    </w:p>
    <w:p w14:paraId="5C4F4CE8" w14:textId="77777777" w:rsidR="00854634" w:rsidRDefault="00854634" w:rsidP="006C02B6">
      <w:pPr>
        <w:jc w:val="both"/>
        <w:rPr>
          <w:rFonts w:ascii="Arial" w:hAnsi="Arial" w:cs="Arial"/>
          <w:sz w:val="18"/>
          <w:szCs w:val="18"/>
        </w:rPr>
        <w:sectPr w:rsidR="00854634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69463BFE" w14:textId="77777777" w:rsidR="00854634" w:rsidRPr="006F2C2F" w:rsidRDefault="00854634" w:rsidP="006C02B6">
      <w:pPr>
        <w:jc w:val="both"/>
        <w:rPr>
          <w:rFonts w:ascii="Arial" w:hAnsi="Arial" w:cs="Arial"/>
          <w:sz w:val="18"/>
          <w:szCs w:val="18"/>
        </w:rPr>
      </w:pPr>
    </w:p>
    <w:p w14:paraId="467865B3" w14:textId="77777777" w:rsidR="00CA5232" w:rsidRPr="006F2C2F" w:rsidRDefault="0089128E" w:rsidP="00CA5232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9</w:t>
      </w:r>
      <w:r w:rsidR="00CA5232" w:rsidRPr="006F2C2F">
        <w:rPr>
          <w:rFonts w:ascii="Arial" w:hAnsi="Arial" w:cs="Arial"/>
          <w:b/>
          <w:smallCaps/>
          <w:sz w:val="18"/>
          <w:szCs w:val="18"/>
        </w:rPr>
        <w:t>. Fundamentação da menção de Desempenho Inadequado</w:t>
      </w:r>
    </w:p>
    <w:p w14:paraId="13E2697C" w14:textId="77777777" w:rsidR="00CA5232" w:rsidRPr="006F2C2F" w:rsidRDefault="00CA5232" w:rsidP="00CA5232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5232" w:rsidRPr="006F2C2F" w14:paraId="03AA6608" w14:textId="77777777" w:rsidTr="00854634">
        <w:trPr>
          <w:trHeight w:val="1292"/>
        </w:trPr>
        <w:tc>
          <w:tcPr>
            <w:tcW w:w="5000" w:type="pct"/>
          </w:tcPr>
          <w:p w14:paraId="6FF56B46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Parâmetro Resultados:</w:t>
            </w:r>
          </w:p>
          <w:p w14:paraId="3521433B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1D105D" w14:textId="77777777" w:rsidR="00B33A45" w:rsidRPr="006F2C2F" w:rsidRDefault="00B33A4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09A922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A5232" w:rsidRPr="006F2C2F" w14:paraId="141D4037" w14:textId="77777777" w:rsidTr="00854634">
        <w:trPr>
          <w:trHeight w:val="1253"/>
        </w:trPr>
        <w:tc>
          <w:tcPr>
            <w:tcW w:w="5000" w:type="pct"/>
          </w:tcPr>
          <w:p w14:paraId="3B18EAF1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Parâmetro Competências:</w:t>
            </w:r>
          </w:p>
          <w:p w14:paraId="45F9F592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4EA999" w14:textId="77777777" w:rsidR="00B33A45" w:rsidRPr="006F2C2F" w:rsidRDefault="00B33A4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CD17F7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353D85" w14:textId="77777777" w:rsidR="00CA5232" w:rsidRPr="006F2C2F" w:rsidRDefault="00CA5232" w:rsidP="00854634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3285F25B" w14:textId="77777777" w:rsidR="00CA5232" w:rsidRPr="006F2C2F" w:rsidRDefault="00CA5232" w:rsidP="00CA5232">
      <w:pPr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 xml:space="preserve">A </w:t>
      </w:r>
      <w:r w:rsidRPr="006F2C2F">
        <w:rPr>
          <w:rFonts w:ascii="Arial" w:hAnsi="Arial" w:cs="Arial"/>
          <w:sz w:val="18"/>
          <w:szCs w:val="18"/>
        </w:rPr>
        <w:t>avaliação com menção de “Desempenho Inadequado”:</w:t>
      </w:r>
    </w:p>
    <w:p w14:paraId="57AF5B22" w14:textId="77777777" w:rsidR="00CA5232" w:rsidRPr="006F2C2F" w:rsidRDefault="00CA5232" w:rsidP="00CA5232">
      <w:pPr>
        <w:jc w:val="both"/>
        <w:rPr>
          <w:rFonts w:ascii="Arial" w:hAnsi="Arial" w:cs="Arial"/>
          <w:smallCaps/>
          <w:sz w:val="18"/>
          <w:szCs w:val="18"/>
        </w:rPr>
      </w:pPr>
    </w:p>
    <w:p w14:paraId="7D480B87" w14:textId="77777777" w:rsidR="00CA5232" w:rsidRPr="006F2C2F" w:rsidRDefault="00B521BA" w:rsidP="009E498E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D9DC4FF" wp14:editId="389B4AFF">
                <wp:simplePos x="0" y="0"/>
                <wp:positionH relativeFrom="column">
                  <wp:posOffset>26670</wp:posOffset>
                </wp:positionH>
                <wp:positionV relativeFrom="paragraph">
                  <wp:posOffset>43180</wp:posOffset>
                </wp:positionV>
                <wp:extent cx="205740" cy="213360"/>
                <wp:effectExtent l="13335" t="10160" r="9525" b="5080"/>
                <wp:wrapNone/>
                <wp:docPr id="4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8421E" id="Rectangle 466" o:spid="_x0000_s1026" style="position:absolute;margin-left:2.1pt;margin-top:3.4pt;width:16.2pt;height:16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"/>
            </w:pict>
          </mc:Fallback>
        </mc:AlternateContent>
      </w:r>
      <w:r w:rsidR="00CA5232" w:rsidRPr="006F2C2F">
        <w:rPr>
          <w:rFonts w:ascii="Arial" w:hAnsi="Arial" w:cs="Arial"/>
          <w:sz w:val="18"/>
          <w:szCs w:val="18"/>
        </w:rPr>
        <w:t xml:space="preserve"> </w:t>
      </w:r>
      <w:r w:rsidR="009E498E" w:rsidRPr="006F2C2F">
        <w:rPr>
          <w:rFonts w:ascii="Arial" w:hAnsi="Arial" w:cs="Arial"/>
          <w:sz w:val="18"/>
          <w:szCs w:val="18"/>
        </w:rPr>
        <w:t xml:space="preserve">         </w:t>
      </w:r>
      <w:r w:rsidR="00CA5232" w:rsidRPr="006F2C2F">
        <w:rPr>
          <w:rFonts w:ascii="Arial" w:hAnsi="Arial" w:cs="Arial"/>
          <w:b/>
          <w:sz w:val="18"/>
          <w:szCs w:val="18"/>
        </w:rPr>
        <w:t>Foi validada</w:t>
      </w:r>
      <w:r w:rsidR="00CA5232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FEF34A0" w14:textId="77777777" w:rsidR="00CA5232" w:rsidRPr="006F2C2F" w:rsidRDefault="00B521BA" w:rsidP="009E498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898E2BE" wp14:editId="5C3F5F26">
                <wp:simplePos x="0" y="0"/>
                <wp:positionH relativeFrom="column">
                  <wp:posOffset>19050</wp:posOffset>
                </wp:positionH>
                <wp:positionV relativeFrom="paragraph">
                  <wp:posOffset>27940</wp:posOffset>
                </wp:positionV>
                <wp:extent cx="205740" cy="213360"/>
                <wp:effectExtent l="5715" t="13970" r="7620" b="10795"/>
                <wp:wrapNone/>
                <wp:docPr id="3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23DAA" id="Rectangle 465" o:spid="_x0000_s1026" style="position:absolute;margin-left:1.5pt;margin-top:2.2pt;width:16.2pt;height:16.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jiRIQ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"/>
            </w:pict>
          </mc:Fallback>
        </mc:AlternateContent>
      </w:r>
      <w:r w:rsidR="00CA5232" w:rsidRPr="006F2C2F">
        <w:rPr>
          <w:rFonts w:ascii="Arial" w:hAnsi="Arial" w:cs="Arial"/>
          <w:sz w:val="18"/>
          <w:szCs w:val="18"/>
        </w:rPr>
        <w:t xml:space="preserve"> </w:t>
      </w:r>
      <w:r w:rsidR="009E498E" w:rsidRPr="006F2C2F">
        <w:rPr>
          <w:rFonts w:ascii="Arial" w:hAnsi="Arial" w:cs="Arial"/>
          <w:sz w:val="18"/>
          <w:szCs w:val="18"/>
        </w:rPr>
        <w:t xml:space="preserve">         </w:t>
      </w:r>
      <w:r w:rsidR="00CA5232" w:rsidRPr="006F2C2F">
        <w:rPr>
          <w:rFonts w:ascii="Arial" w:hAnsi="Arial" w:cs="Arial"/>
          <w:b/>
          <w:sz w:val="18"/>
          <w:szCs w:val="18"/>
        </w:rPr>
        <w:t>Não foi validada</w:t>
      </w:r>
      <w:r w:rsidR="00CA5232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26C2BE43" w14:textId="77777777" w:rsidR="00CA5232" w:rsidRPr="006F2C2F" w:rsidRDefault="00CA5232" w:rsidP="00CA5232">
      <w:pPr>
        <w:rPr>
          <w:rFonts w:ascii="Arial" w:hAnsi="Arial" w:cs="Arial"/>
          <w:b/>
          <w:smallCaps/>
          <w:sz w:val="18"/>
          <w:szCs w:val="18"/>
        </w:rPr>
      </w:pPr>
    </w:p>
    <w:p w14:paraId="1809C58B" w14:textId="77777777" w:rsidR="00CA5232" w:rsidRPr="006F2C2F" w:rsidRDefault="00CA5232" w:rsidP="000E789A">
      <w:pPr>
        <w:rPr>
          <w:rFonts w:ascii="Arial" w:hAnsi="Arial" w:cs="Arial"/>
          <w:b/>
          <w:smallCaps/>
          <w:sz w:val="18"/>
          <w:szCs w:val="18"/>
        </w:rPr>
      </w:pPr>
    </w:p>
    <w:p w14:paraId="49EC179F" w14:textId="77777777" w:rsidR="00B33A45" w:rsidRPr="006F2C2F" w:rsidRDefault="00B33A45" w:rsidP="000E789A">
      <w:pPr>
        <w:rPr>
          <w:rFonts w:ascii="Arial" w:hAnsi="Arial" w:cs="Arial"/>
          <w:b/>
          <w:smallCaps/>
          <w:sz w:val="18"/>
          <w:szCs w:val="18"/>
        </w:rPr>
      </w:pPr>
    </w:p>
    <w:p w14:paraId="01531C76" w14:textId="77777777" w:rsidR="000E789A" w:rsidRPr="006F2C2F" w:rsidRDefault="0089128E" w:rsidP="000E789A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10</w:t>
      </w:r>
      <w:r w:rsidR="000E789A" w:rsidRPr="006F2C2F">
        <w:rPr>
          <w:rFonts w:ascii="Arial" w:hAnsi="Arial" w:cs="Arial"/>
          <w:b/>
          <w:smallCaps/>
          <w:sz w:val="18"/>
          <w:szCs w:val="18"/>
        </w:rPr>
        <w:t>. Comunicação da avaliação ao avaliado</w:t>
      </w:r>
    </w:p>
    <w:p w14:paraId="6C778B58" w14:textId="77777777" w:rsidR="000E789A" w:rsidRPr="006F2C2F" w:rsidRDefault="000E789A" w:rsidP="000E789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E789A" w:rsidRPr="006F2C2F" w14:paraId="3965FDDD" w14:textId="77777777" w:rsidTr="00854634">
        <w:trPr>
          <w:trHeight w:val="2501"/>
        </w:trPr>
        <w:tc>
          <w:tcPr>
            <w:tcW w:w="5000" w:type="pct"/>
          </w:tcPr>
          <w:p w14:paraId="41299CD1" w14:textId="77777777" w:rsidR="000E789A" w:rsidRPr="006F2C2F" w:rsidRDefault="000E789A" w:rsidP="00854634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7471C7E1" w14:textId="77777777" w:rsidR="000E789A" w:rsidRPr="006F2C2F" w:rsidRDefault="00D202D8" w:rsidP="00854634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Tomei conhecimento da </w:t>
            </w:r>
            <w:r w:rsidR="000E789A" w:rsidRPr="006F2C2F">
              <w:rPr>
                <w:rFonts w:ascii="Arial" w:hAnsi="Arial" w:cs="Arial"/>
                <w:sz w:val="18"/>
                <w:szCs w:val="18"/>
              </w:rPr>
              <w:t xml:space="preserve">avaliação em reunião de avaliação realizada </w:t>
            </w:r>
            <w:r w:rsidR="00296246" w:rsidRPr="006F2C2F">
              <w:rPr>
                <w:rFonts w:ascii="Arial" w:hAnsi="Arial" w:cs="Arial"/>
                <w:sz w:val="18"/>
                <w:szCs w:val="18"/>
              </w:rPr>
              <w:t>em __</w:t>
            </w:r>
            <w:r w:rsidR="000E789A" w:rsidRPr="006F2C2F">
              <w:rPr>
                <w:rFonts w:ascii="Arial" w:hAnsi="Arial" w:cs="Arial"/>
                <w:sz w:val="18"/>
                <w:szCs w:val="18"/>
              </w:rPr>
              <w:t>/__/____</w:t>
            </w:r>
            <w:r w:rsidR="00296246" w:rsidRPr="006F2C2F">
              <w:rPr>
                <w:rFonts w:ascii="Arial" w:hAnsi="Arial" w:cs="Arial"/>
                <w:sz w:val="18"/>
                <w:szCs w:val="18"/>
              </w:rPr>
              <w:t>_</w:t>
            </w:r>
          </w:p>
          <w:p w14:paraId="4C0DE74B" w14:textId="77777777" w:rsidR="000E789A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6EF918" w14:textId="77777777" w:rsidR="00854634" w:rsidRPr="006F2C2F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56E72F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 avaliado, ___________________________________________________________________</w:t>
            </w:r>
          </w:p>
          <w:p w14:paraId="18EFCB45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55DDB3" w14:textId="77777777" w:rsidR="00DA288B" w:rsidRDefault="00DA288B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6E860" w14:textId="77777777" w:rsidR="00854634" w:rsidRPr="006F2C2F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ADAE9A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Observações:</w:t>
            </w:r>
          </w:p>
          <w:p w14:paraId="40100A02" w14:textId="77777777" w:rsidR="000E789A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5CD42E" w14:textId="77777777" w:rsidR="00854634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44C04C" w14:textId="77777777" w:rsidR="00854634" w:rsidRPr="006F2C2F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9230C7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C8CA46" w14:textId="77777777" w:rsidR="00BF64B5" w:rsidRPr="006F2C2F" w:rsidRDefault="00BF64B5" w:rsidP="00C003D4">
      <w:pPr>
        <w:rPr>
          <w:rFonts w:ascii="Arial" w:hAnsi="Arial" w:cs="Arial"/>
          <w:smallCaps/>
          <w:sz w:val="18"/>
          <w:szCs w:val="18"/>
        </w:rPr>
      </w:pPr>
    </w:p>
    <w:p w14:paraId="6A04A1BD" w14:textId="77777777" w:rsidR="00EA4FAA" w:rsidRPr="006F2C2F" w:rsidRDefault="00EA4FAA" w:rsidP="00C003D4">
      <w:pPr>
        <w:rPr>
          <w:rFonts w:ascii="Arial" w:hAnsi="Arial" w:cs="Arial"/>
          <w:smallCaps/>
          <w:sz w:val="18"/>
          <w:szCs w:val="18"/>
        </w:rPr>
      </w:pPr>
    </w:p>
    <w:p w14:paraId="4EBDC659" w14:textId="77777777" w:rsidR="00C52324" w:rsidRPr="006F2C2F" w:rsidRDefault="007C1824" w:rsidP="00C52324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11</w:t>
      </w:r>
      <w:r w:rsidR="00C52324" w:rsidRPr="006F2C2F">
        <w:rPr>
          <w:rFonts w:ascii="Arial" w:hAnsi="Arial" w:cs="Arial"/>
          <w:b/>
          <w:smallCaps/>
          <w:sz w:val="18"/>
          <w:szCs w:val="18"/>
        </w:rPr>
        <w:t xml:space="preserve">. Diagnóstico de necessidades de formação </w:t>
      </w:r>
    </w:p>
    <w:p w14:paraId="616F1361" w14:textId="77777777" w:rsidR="00C52324" w:rsidRPr="006F2C2F" w:rsidRDefault="00C52324" w:rsidP="00C52324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4980"/>
      </w:tblGrid>
      <w:tr w:rsidR="00C52324" w:rsidRPr="006F2C2F" w14:paraId="20421557" w14:textId="77777777" w:rsidTr="00854634">
        <w:trPr>
          <w:trHeight w:val="528"/>
        </w:trPr>
        <w:tc>
          <w:tcPr>
            <w:tcW w:w="2414" w:type="pct"/>
            <w:vAlign w:val="center"/>
          </w:tcPr>
          <w:p w14:paraId="7D476247" w14:textId="77777777" w:rsidR="00C52324" w:rsidRPr="006F2C2F" w:rsidRDefault="00C52324" w:rsidP="009606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z w:val="18"/>
                <w:szCs w:val="18"/>
              </w:rPr>
              <w:t>Áreas a desenvolver</w:t>
            </w:r>
          </w:p>
        </w:tc>
        <w:tc>
          <w:tcPr>
            <w:tcW w:w="2586" w:type="pct"/>
            <w:vAlign w:val="center"/>
          </w:tcPr>
          <w:p w14:paraId="3692292B" w14:textId="77777777" w:rsidR="00C52324" w:rsidRPr="006F2C2F" w:rsidRDefault="00C52324" w:rsidP="008110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z w:val="18"/>
                <w:szCs w:val="18"/>
              </w:rPr>
              <w:t>Ações de formação profissional a considerar</w:t>
            </w:r>
          </w:p>
        </w:tc>
      </w:tr>
      <w:tr w:rsidR="00C52324" w:rsidRPr="006F2C2F" w14:paraId="7CACF480" w14:textId="77777777" w:rsidTr="00854634">
        <w:trPr>
          <w:trHeight w:val="408"/>
        </w:trPr>
        <w:tc>
          <w:tcPr>
            <w:tcW w:w="2414" w:type="pct"/>
          </w:tcPr>
          <w:p w14:paraId="22395F5B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0E0BFB1B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C52324" w:rsidRPr="006F2C2F" w14:paraId="43A2CBBA" w14:textId="77777777" w:rsidTr="00854634">
        <w:trPr>
          <w:trHeight w:val="415"/>
        </w:trPr>
        <w:tc>
          <w:tcPr>
            <w:tcW w:w="2414" w:type="pct"/>
          </w:tcPr>
          <w:p w14:paraId="122CCD76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5BD2DE30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C52324" w:rsidRPr="006F2C2F" w14:paraId="4099C190" w14:textId="77777777" w:rsidTr="00854634">
        <w:trPr>
          <w:trHeight w:val="420"/>
        </w:trPr>
        <w:tc>
          <w:tcPr>
            <w:tcW w:w="2414" w:type="pct"/>
          </w:tcPr>
          <w:p w14:paraId="576E74D0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43842C06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65A393EB" w14:textId="77777777" w:rsidR="00C52324" w:rsidRPr="006F2C2F" w:rsidRDefault="00C5232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4F6E79B5" w14:textId="77777777" w:rsidR="00854634" w:rsidRDefault="0085463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5C3FFEB3" w14:textId="77777777" w:rsidR="00854634" w:rsidRDefault="0085463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  <w:sectPr w:rsidR="00854634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1E1B1317" w14:textId="77777777" w:rsidR="00854634" w:rsidRPr="006F2C2F" w:rsidRDefault="0085463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0FB808B7" w14:textId="77777777" w:rsidR="00C52324" w:rsidRPr="006F2C2F" w:rsidRDefault="00C5232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2</w:t>
      </w:r>
      <w:r w:rsidRPr="006F2C2F">
        <w:rPr>
          <w:rFonts w:ascii="Arial" w:hAnsi="Arial" w:cs="Arial"/>
          <w:b/>
          <w:smallCaps/>
          <w:sz w:val="18"/>
          <w:szCs w:val="18"/>
        </w:rPr>
        <w:t>. Expectativas, condições e/ou requisitos de desenvolvimento pessoal e profissional</w:t>
      </w:r>
    </w:p>
    <w:p w14:paraId="2233002A" w14:textId="77777777" w:rsidR="00C52324" w:rsidRPr="006F2C2F" w:rsidRDefault="00C52324" w:rsidP="00C52324">
      <w:pPr>
        <w:ind w:left="360" w:hanging="36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52324" w:rsidRPr="006F2C2F" w14:paraId="1474C2C6" w14:textId="77777777" w:rsidTr="0096061E">
        <w:trPr>
          <w:trHeight w:val="1135"/>
        </w:trPr>
        <w:tc>
          <w:tcPr>
            <w:tcW w:w="5000" w:type="pct"/>
          </w:tcPr>
          <w:p w14:paraId="199A2121" w14:textId="77777777" w:rsidR="00C52324" w:rsidRPr="006F2C2F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F5A89C" w14:textId="77777777" w:rsidR="00C52324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52364D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F9E257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6D108D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20CF1B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B62F81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492289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BE9DDC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BAF4B0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49CFD6" w14:textId="77777777" w:rsidR="00A65CE5" w:rsidRPr="006F2C2F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74506" w14:textId="77777777" w:rsidR="00C52324" w:rsidRPr="006F2C2F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DFA974" w14:textId="77777777" w:rsidR="00C52324" w:rsidRPr="006F2C2F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60F4AE" w14:textId="77777777" w:rsidR="002951A8" w:rsidRPr="006F2C2F" w:rsidRDefault="002951A8" w:rsidP="00C003D4">
      <w:pPr>
        <w:rPr>
          <w:rFonts w:ascii="Arial" w:hAnsi="Arial" w:cs="Arial"/>
          <w:smallCaps/>
          <w:sz w:val="18"/>
          <w:szCs w:val="18"/>
        </w:rPr>
      </w:pPr>
    </w:p>
    <w:p w14:paraId="48978D61" w14:textId="77777777" w:rsidR="0008167A" w:rsidRPr="006F2C2F" w:rsidRDefault="0008167A" w:rsidP="00A65CE5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791797BA" w14:textId="77777777" w:rsidR="00C003D4" w:rsidRPr="006F2C2F" w:rsidRDefault="00C003D4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3</w:t>
      </w:r>
      <w:r w:rsidRPr="006F2C2F">
        <w:rPr>
          <w:rFonts w:ascii="Arial" w:hAnsi="Arial" w:cs="Arial"/>
          <w:b/>
          <w:smallCaps/>
          <w:sz w:val="18"/>
          <w:szCs w:val="18"/>
        </w:rPr>
        <w:t>. Homologação/despacho do dirigente máximo do serviço</w:t>
      </w:r>
    </w:p>
    <w:p w14:paraId="1924C471" w14:textId="77777777" w:rsidR="00C003D4" w:rsidRPr="006F2C2F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003D4" w:rsidRPr="006F2C2F" w14:paraId="2E17E332" w14:textId="77777777" w:rsidTr="00A65CE5">
        <w:trPr>
          <w:trHeight w:val="2628"/>
        </w:trPr>
        <w:tc>
          <w:tcPr>
            <w:tcW w:w="5000" w:type="pct"/>
          </w:tcPr>
          <w:p w14:paraId="3290DEEB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C4BC3A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75FB9F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42FB06" w14:textId="77777777" w:rsidR="00C003D4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A4DD1C" w14:textId="77777777" w:rsidR="00A65CE5" w:rsidRDefault="00A65CE5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36366" w14:textId="77777777" w:rsidR="00A65CE5" w:rsidRDefault="00A65CE5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C90CEF" w14:textId="77777777" w:rsidR="00A65CE5" w:rsidRPr="006F2C2F" w:rsidRDefault="00A65CE5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1EE3C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1D6397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8271FF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Aos ___/___/_____, __________________________________________________</w:t>
            </w:r>
          </w:p>
          <w:p w14:paraId="685C0AD1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73C4E3" w14:textId="77777777" w:rsidR="00C003D4" w:rsidRPr="006F2C2F" w:rsidRDefault="00C003D4" w:rsidP="00C003D4">
      <w:pPr>
        <w:rPr>
          <w:rFonts w:ascii="Arial" w:hAnsi="Arial" w:cs="Arial"/>
          <w:sz w:val="18"/>
          <w:szCs w:val="18"/>
        </w:rPr>
      </w:pPr>
    </w:p>
    <w:p w14:paraId="25551C7F" w14:textId="77777777" w:rsidR="0008167A" w:rsidRPr="006F2C2F" w:rsidRDefault="0008167A" w:rsidP="00A65CE5">
      <w:pPr>
        <w:spacing w:after="240"/>
        <w:rPr>
          <w:rFonts w:ascii="Arial" w:hAnsi="Arial" w:cs="Arial"/>
          <w:sz w:val="18"/>
          <w:szCs w:val="18"/>
        </w:rPr>
      </w:pPr>
    </w:p>
    <w:p w14:paraId="4D32FA6B" w14:textId="77777777" w:rsidR="00150FD2" w:rsidRPr="006F2C2F" w:rsidRDefault="00150FD2" w:rsidP="00150FD2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4</w:t>
      </w:r>
      <w:r w:rsidRPr="006F2C2F">
        <w:rPr>
          <w:rFonts w:ascii="Arial" w:hAnsi="Arial" w:cs="Arial"/>
          <w:b/>
          <w:smallCaps/>
          <w:sz w:val="18"/>
          <w:szCs w:val="18"/>
        </w:rPr>
        <w:t>. Conhecimento da avaliação após a homologação/despacho do dirigente máximo do serviço</w:t>
      </w:r>
    </w:p>
    <w:p w14:paraId="37BDC33F" w14:textId="77777777" w:rsidR="00150FD2" w:rsidRPr="006F2C2F" w:rsidRDefault="00150FD2" w:rsidP="00150FD2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50FD2" w:rsidRPr="006F2C2F" w14:paraId="607F1FD0" w14:textId="77777777" w:rsidTr="00A65CE5">
        <w:trPr>
          <w:trHeight w:val="2123"/>
        </w:trPr>
        <w:tc>
          <w:tcPr>
            <w:tcW w:w="5000" w:type="pct"/>
          </w:tcPr>
          <w:p w14:paraId="05F822B4" w14:textId="77777777" w:rsidR="00150FD2" w:rsidRPr="006F2C2F" w:rsidRDefault="00150FD2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580C90" w14:textId="77777777" w:rsidR="00150FD2" w:rsidRPr="006F2C2F" w:rsidRDefault="00150FD2" w:rsidP="00B33A45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Tomei conhecimento da homologação/despacho do dirigente </w:t>
            </w:r>
            <w:r w:rsidR="002B70FE" w:rsidRPr="006F2C2F">
              <w:rPr>
                <w:rFonts w:ascii="Arial" w:hAnsi="Arial" w:cs="Arial"/>
                <w:sz w:val="18"/>
                <w:szCs w:val="18"/>
              </w:rPr>
              <w:t xml:space="preserve">máximo </w:t>
            </w:r>
            <w:r w:rsidRPr="006F2C2F">
              <w:rPr>
                <w:rFonts w:ascii="Arial" w:hAnsi="Arial" w:cs="Arial"/>
                <w:sz w:val="18"/>
                <w:szCs w:val="18"/>
              </w:rPr>
              <w:t>relativo à minha avaliação em ___/___/_____</w:t>
            </w:r>
          </w:p>
          <w:p w14:paraId="1BE6BA7E" w14:textId="77777777" w:rsidR="00150FD2" w:rsidRDefault="00150FD2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8D46DE" w14:textId="77777777" w:rsidR="00A65CE5" w:rsidRDefault="00A65CE5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E49D59" w14:textId="77777777" w:rsidR="00A65CE5" w:rsidRPr="006F2C2F" w:rsidRDefault="00A65CE5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752BFB" w14:textId="77777777" w:rsidR="00150FD2" w:rsidRPr="006F2C2F" w:rsidRDefault="00150FD2" w:rsidP="00150FD2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O avaliado, _____________________________________________________________________ </w:t>
            </w:r>
          </w:p>
          <w:p w14:paraId="5A25356B" w14:textId="77777777" w:rsidR="00150FD2" w:rsidRPr="006F2C2F" w:rsidRDefault="00150FD2" w:rsidP="00120C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F45585" w14:textId="77777777" w:rsidR="00C003D4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43817275" w14:textId="77777777" w:rsidR="00A65CE5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5810D39C" w14:textId="77777777" w:rsidR="00A65CE5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1892F119" w14:textId="77777777" w:rsidR="00A65CE5" w:rsidRPr="006F2C2F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5838155C" w14:textId="77777777" w:rsidR="0008167A" w:rsidRDefault="0008167A" w:rsidP="00C003D4">
      <w:pPr>
        <w:rPr>
          <w:rFonts w:ascii="Arial" w:hAnsi="Arial" w:cs="Arial"/>
          <w:smallCaps/>
          <w:sz w:val="18"/>
          <w:szCs w:val="18"/>
        </w:rPr>
      </w:pPr>
    </w:p>
    <w:p w14:paraId="7A985CFC" w14:textId="77777777" w:rsidR="00A65CE5" w:rsidRDefault="00A65CE5" w:rsidP="00C003D4">
      <w:pPr>
        <w:rPr>
          <w:rFonts w:ascii="Arial" w:hAnsi="Arial" w:cs="Arial"/>
          <w:smallCaps/>
          <w:sz w:val="18"/>
          <w:szCs w:val="18"/>
        </w:rPr>
        <w:sectPr w:rsidR="00A65CE5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42342556" w14:textId="77777777" w:rsidR="00A65CE5" w:rsidRPr="006F2C2F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65891C65" w14:textId="77777777" w:rsidR="00842831" w:rsidRPr="006F2C2F" w:rsidRDefault="00842831" w:rsidP="00842831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5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F72CF9" w:rsidRPr="006F2C2F">
        <w:rPr>
          <w:rFonts w:ascii="Arial" w:hAnsi="Arial" w:cs="Arial"/>
          <w:b/>
          <w:smallCaps/>
          <w:sz w:val="18"/>
          <w:szCs w:val="18"/>
        </w:rPr>
        <w:t>Reclamação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 / decisão da reclamação</w:t>
      </w:r>
    </w:p>
    <w:p w14:paraId="58134BD2" w14:textId="77777777" w:rsidR="00842831" w:rsidRPr="006F2C2F" w:rsidRDefault="00842831" w:rsidP="0084283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635"/>
        <w:gridCol w:w="691"/>
        <w:gridCol w:w="5091"/>
      </w:tblGrid>
      <w:tr w:rsidR="00F44A28" w:rsidRPr="006F2C2F" w14:paraId="04335C9B" w14:textId="77777777" w:rsidTr="00A65CE5">
        <w:trPr>
          <w:gridAfter w:val="1"/>
          <w:wAfter w:w="2644" w:type="pct"/>
          <w:trHeight w:val="354"/>
        </w:trPr>
        <w:tc>
          <w:tcPr>
            <w:tcW w:w="1667" w:type="pct"/>
            <w:vMerge w:val="restart"/>
            <w:vAlign w:val="center"/>
          </w:tcPr>
          <w:p w14:paraId="77509E2A" w14:textId="77777777" w:rsidR="00F44A28" w:rsidRPr="006F2C2F" w:rsidRDefault="00F44A28" w:rsidP="007054BC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Foi apresentada reclamação</w:t>
            </w:r>
            <w:r w:rsidR="007054BC" w:rsidRPr="006F2C2F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330" w:type="pct"/>
            <w:vAlign w:val="center"/>
          </w:tcPr>
          <w:p w14:paraId="6AD09A28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359" w:type="pct"/>
            <w:vAlign w:val="center"/>
          </w:tcPr>
          <w:p w14:paraId="5FB6D5C2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F44A28" w:rsidRPr="006F2C2F" w14:paraId="651DA41A" w14:textId="77777777" w:rsidTr="00A65CE5">
        <w:trPr>
          <w:gridAfter w:val="1"/>
          <w:wAfter w:w="2644" w:type="pct"/>
          <w:trHeight w:val="427"/>
        </w:trPr>
        <w:tc>
          <w:tcPr>
            <w:tcW w:w="1667" w:type="pct"/>
            <w:vMerge/>
            <w:vAlign w:val="center"/>
          </w:tcPr>
          <w:p w14:paraId="417453B7" w14:textId="77777777" w:rsidR="00F44A28" w:rsidRPr="006F2C2F" w:rsidRDefault="00F44A28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26BC702B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14:paraId="2627EF8C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4BC" w:rsidRPr="006F2C2F" w14:paraId="1C751E4A" w14:textId="77777777" w:rsidTr="00A65CE5">
        <w:trPr>
          <w:trHeight w:val="1269"/>
        </w:trPr>
        <w:tc>
          <w:tcPr>
            <w:tcW w:w="5000" w:type="pct"/>
            <w:gridSpan w:val="4"/>
            <w:vAlign w:val="center"/>
          </w:tcPr>
          <w:p w14:paraId="3D2D55E8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Decisão da reclamação</w:t>
            </w:r>
          </w:p>
          <w:p w14:paraId="0F4584AB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FF505C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BADB1F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17B142" w14:textId="77777777" w:rsidR="00C003D4" w:rsidRPr="006F2C2F" w:rsidRDefault="00C003D4" w:rsidP="00C003D4">
      <w:pPr>
        <w:rPr>
          <w:rFonts w:ascii="Arial" w:hAnsi="Arial" w:cs="Arial"/>
          <w:sz w:val="18"/>
          <w:szCs w:val="18"/>
        </w:rPr>
      </w:pPr>
    </w:p>
    <w:p w14:paraId="2BF8098B" w14:textId="77777777" w:rsidR="0008167A" w:rsidRPr="006F2C2F" w:rsidRDefault="0008167A" w:rsidP="00C003D4">
      <w:pPr>
        <w:rPr>
          <w:rFonts w:ascii="Arial" w:hAnsi="Arial" w:cs="Arial"/>
          <w:sz w:val="18"/>
          <w:szCs w:val="18"/>
        </w:rPr>
      </w:pPr>
    </w:p>
    <w:p w14:paraId="6592E7CB" w14:textId="77777777" w:rsidR="007054BC" w:rsidRPr="006F2C2F" w:rsidRDefault="007054BC" w:rsidP="007054BC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6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F72CF9" w:rsidRPr="006F2C2F">
        <w:rPr>
          <w:rFonts w:ascii="Arial" w:hAnsi="Arial" w:cs="Arial"/>
          <w:b/>
          <w:smallCaps/>
          <w:sz w:val="18"/>
          <w:szCs w:val="18"/>
        </w:rPr>
        <w:t>Recurso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 hierárquico / tutelar</w:t>
      </w:r>
    </w:p>
    <w:p w14:paraId="4FD34FD4" w14:textId="77777777" w:rsidR="007054BC" w:rsidRPr="006F2C2F" w:rsidRDefault="007054BC" w:rsidP="007054BC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635"/>
        <w:gridCol w:w="691"/>
        <w:gridCol w:w="5091"/>
      </w:tblGrid>
      <w:tr w:rsidR="007054BC" w:rsidRPr="006F2C2F" w14:paraId="7E0FE3C5" w14:textId="77777777" w:rsidTr="00A65CE5">
        <w:trPr>
          <w:gridAfter w:val="1"/>
          <w:wAfter w:w="2644" w:type="pct"/>
          <w:trHeight w:val="423"/>
        </w:trPr>
        <w:tc>
          <w:tcPr>
            <w:tcW w:w="1667" w:type="pct"/>
            <w:vMerge w:val="restart"/>
            <w:vAlign w:val="center"/>
          </w:tcPr>
          <w:p w14:paraId="78AA663B" w14:textId="77777777" w:rsidR="007054BC" w:rsidRPr="006F2C2F" w:rsidRDefault="00F72CF9" w:rsidP="007054BC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Foi apresentado</w:t>
            </w:r>
            <w:r w:rsidR="007054BC" w:rsidRPr="006F2C2F">
              <w:rPr>
                <w:rFonts w:ascii="Arial" w:hAnsi="Arial" w:cs="Arial"/>
                <w:sz w:val="18"/>
                <w:szCs w:val="18"/>
              </w:rPr>
              <w:t xml:space="preserve"> recurso hierárquico / tutelar?</w:t>
            </w:r>
          </w:p>
        </w:tc>
        <w:tc>
          <w:tcPr>
            <w:tcW w:w="330" w:type="pct"/>
            <w:vAlign w:val="center"/>
          </w:tcPr>
          <w:p w14:paraId="3C20ED0E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359" w:type="pct"/>
            <w:vAlign w:val="center"/>
          </w:tcPr>
          <w:p w14:paraId="5633033B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7054BC" w:rsidRPr="006F2C2F" w14:paraId="0F662429" w14:textId="77777777" w:rsidTr="00A65CE5">
        <w:trPr>
          <w:gridAfter w:val="1"/>
          <w:wAfter w:w="2644" w:type="pct"/>
          <w:trHeight w:val="482"/>
        </w:trPr>
        <w:tc>
          <w:tcPr>
            <w:tcW w:w="1667" w:type="pct"/>
            <w:vMerge/>
            <w:vAlign w:val="center"/>
          </w:tcPr>
          <w:p w14:paraId="42A1E7A4" w14:textId="77777777" w:rsidR="007054BC" w:rsidRPr="006F2C2F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584047C8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14:paraId="350EAF41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4BC" w:rsidRPr="006F2C2F" w14:paraId="20F5F05D" w14:textId="77777777" w:rsidTr="00120C61">
        <w:tc>
          <w:tcPr>
            <w:tcW w:w="5000" w:type="pct"/>
            <w:gridSpan w:val="4"/>
            <w:vAlign w:val="center"/>
          </w:tcPr>
          <w:p w14:paraId="5C8600AD" w14:textId="77777777" w:rsidR="007054BC" w:rsidRPr="006F2C2F" w:rsidRDefault="007054BC" w:rsidP="00B23E40">
            <w:p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Decisão do recurso hierárquico / tutelar</w:t>
            </w:r>
          </w:p>
          <w:p w14:paraId="1BD4C724" w14:textId="77777777" w:rsidR="00EA4FAA" w:rsidRDefault="00EA4FAA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E85ED5" w14:textId="77777777" w:rsidR="00A65CE5" w:rsidRPr="006F2C2F" w:rsidRDefault="00A65CE5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8AF869" w14:textId="77777777" w:rsidR="007054BC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687E41" w14:textId="77777777" w:rsidR="00B23E40" w:rsidRPr="006F2C2F" w:rsidRDefault="00B23E40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C06099" w14:textId="77777777" w:rsidR="007054BC" w:rsidRPr="006F2C2F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46B761" w14:textId="77777777" w:rsidR="007054BC" w:rsidRPr="006F2C2F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12D763" w14:textId="77777777" w:rsidR="00C60FF4" w:rsidRPr="006F2C2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6BDD9BE5" w14:textId="77777777" w:rsidR="00AC3DFB" w:rsidRPr="006F2C2F" w:rsidRDefault="00AC3DFB" w:rsidP="00A65CE5">
      <w:pPr>
        <w:spacing w:after="240"/>
        <w:ind w:left="360" w:hanging="360"/>
        <w:rPr>
          <w:rFonts w:ascii="Arial" w:hAnsi="Arial" w:cs="Arial"/>
          <w:b/>
          <w:smallCaps/>
          <w:sz w:val="18"/>
          <w:szCs w:val="18"/>
        </w:rPr>
      </w:pPr>
    </w:p>
    <w:p w14:paraId="2FB2A378" w14:textId="77777777" w:rsidR="00CA5232" w:rsidRPr="006F2C2F" w:rsidRDefault="00CA5232" w:rsidP="00CA5232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7</w:t>
      </w:r>
      <w:r w:rsidRPr="006F2C2F">
        <w:rPr>
          <w:rFonts w:ascii="Arial" w:hAnsi="Arial" w:cs="Arial"/>
          <w:b/>
          <w:smallCaps/>
          <w:sz w:val="18"/>
          <w:szCs w:val="18"/>
        </w:rPr>
        <w:t>. Justificação da não realização de avaliação nos termos do n.º 5 do artigo 42.º</w:t>
      </w:r>
    </w:p>
    <w:p w14:paraId="7335EF0F" w14:textId="77777777" w:rsidR="00CA5232" w:rsidRPr="006F2C2F" w:rsidRDefault="00CA5232" w:rsidP="00CA5232">
      <w:pPr>
        <w:ind w:left="360" w:hanging="360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5232" w:rsidRPr="006F2C2F" w14:paraId="545EE40F" w14:textId="77777777" w:rsidTr="008502AD">
        <w:trPr>
          <w:trHeight w:val="839"/>
        </w:trPr>
        <w:tc>
          <w:tcPr>
            <w:tcW w:w="5000" w:type="pct"/>
          </w:tcPr>
          <w:p w14:paraId="772102B0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711E09" w14:textId="77777777" w:rsidR="00CA5232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9A221A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1B0953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4192BC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A7317A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2206D7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6D20B3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8C4E84" w14:textId="77777777" w:rsidR="00A65CE5" w:rsidRPr="006F2C2F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ACEF7A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6BE6C6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811066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5FE678" w14:textId="77777777" w:rsidR="00CA5232" w:rsidRPr="006F2C2F" w:rsidRDefault="00CA5232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>Obs. Campo para inscrição dos motivos impeditivos da realização da avaliação do desempenho</w:t>
      </w:r>
    </w:p>
    <w:p w14:paraId="15196D54" w14:textId="77777777" w:rsidR="00A65CE5" w:rsidRDefault="00A65CE5" w:rsidP="00CA5232">
      <w:pPr>
        <w:rPr>
          <w:rFonts w:ascii="Arial" w:hAnsi="Arial" w:cs="Arial"/>
          <w:smallCaps/>
          <w:sz w:val="18"/>
          <w:szCs w:val="18"/>
        </w:rPr>
      </w:pPr>
    </w:p>
    <w:p w14:paraId="0B83D9EE" w14:textId="77777777" w:rsidR="00A65CE5" w:rsidRDefault="00A65CE5" w:rsidP="00CA5232">
      <w:pPr>
        <w:rPr>
          <w:rFonts w:ascii="Arial" w:hAnsi="Arial" w:cs="Arial"/>
          <w:smallCaps/>
          <w:sz w:val="18"/>
          <w:szCs w:val="18"/>
        </w:rPr>
      </w:pPr>
    </w:p>
    <w:p w14:paraId="5C4C2B98" w14:textId="77777777" w:rsidR="00A65CE5" w:rsidRDefault="00A65CE5" w:rsidP="00CA5232">
      <w:pPr>
        <w:rPr>
          <w:rFonts w:ascii="Arial" w:hAnsi="Arial" w:cs="Arial"/>
          <w:smallCaps/>
          <w:sz w:val="18"/>
          <w:szCs w:val="18"/>
        </w:rPr>
      </w:pPr>
    </w:p>
    <w:p w14:paraId="71313F88" w14:textId="77777777" w:rsidR="00CA5232" w:rsidRPr="006F2C2F" w:rsidRDefault="00B521BA" w:rsidP="00CA5232">
      <w:pPr>
        <w:rPr>
          <w:rFonts w:ascii="Arial" w:hAnsi="Arial" w:cs="Arial"/>
          <w:smallCaps/>
          <w:sz w:val="18"/>
          <w:szCs w:val="18"/>
        </w:rPr>
      </w:pPr>
      <w:r w:rsidRPr="006F2C2F">
        <w:rPr>
          <w:rFonts w:ascii="Arial" w:hAnsi="Arial" w:cs="Arial"/>
          <w:smallCap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63223A1" wp14:editId="4C8D7D67">
                <wp:simplePos x="0" y="0"/>
                <wp:positionH relativeFrom="column">
                  <wp:posOffset>3817620</wp:posOffset>
                </wp:positionH>
                <wp:positionV relativeFrom="paragraph">
                  <wp:posOffset>71120</wp:posOffset>
                </wp:positionV>
                <wp:extent cx="247650" cy="228600"/>
                <wp:effectExtent l="13335" t="12700" r="5715" b="6350"/>
                <wp:wrapNone/>
                <wp:docPr id="2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C56A2" id="Rectangle 205" o:spid="_x0000_s1026" style="position:absolute;margin-left:300.6pt;margin-top:5.6pt;width:19.5pt;height:1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"/>
            </w:pict>
          </mc:Fallback>
        </mc:AlternateContent>
      </w:r>
    </w:p>
    <w:p w14:paraId="095F3208" w14:textId="77777777" w:rsidR="00CA5232" w:rsidRPr="006F2C2F" w:rsidRDefault="00CA5232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 xml:space="preserve">Relevância para efeitos da respetiva carreira, da última avaliação obtida </w:t>
      </w:r>
    </w:p>
    <w:p w14:paraId="240F067E" w14:textId="77777777" w:rsidR="00A65CE5" w:rsidRDefault="00A65CE5" w:rsidP="00CA5232">
      <w:pPr>
        <w:rPr>
          <w:rFonts w:ascii="Arial" w:hAnsi="Arial" w:cs="Arial"/>
          <w:sz w:val="18"/>
          <w:szCs w:val="18"/>
        </w:rPr>
      </w:pPr>
    </w:p>
    <w:p w14:paraId="6F78E258" w14:textId="77777777" w:rsidR="00A65CE5" w:rsidRDefault="00A65CE5" w:rsidP="00CA5232">
      <w:pPr>
        <w:rPr>
          <w:rFonts w:ascii="Arial" w:hAnsi="Arial" w:cs="Arial"/>
          <w:sz w:val="18"/>
          <w:szCs w:val="18"/>
        </w:rPr>
      </w:pPr>
    </w:p>
    <w:p w14:paraId="0B902A41" w14:textId="77777777" w:rsidR="00CA5232" w:rsidRPr="006F2C2F" w:rsidRDefault="00B521BA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B10AECF" wp14:editId="7A0F2598">
                <wp:simplePos x="0" y="0"/>
                <wp:positionH relativeFrom="column">
                  <wp:posOffset>2049780</wp:posOffset>
                </wp:positionH>
                <wp:positionV relativeFrom="paragraph">
                  <wp:posOffset>80645</wp:posOffset>
                </wp:positionV>
                <wp:extent cx="247650" cy="228600"/>
                <wp:effectExtent l="7620" t="5080" r="11430" b="13970"/>
                <wp:wrapNone/>
                <wp:docPr id="1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4A19C" id="Rectangle 207" o:spid="_x0000_s1026" style="position:absolute;margin-left:161.4pt;margin-top:6.35pt;width:19.5pt;height:1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"/>
            </w:pict>
          </mc:Fallback>
        </mc:AlternateContent>
      </w:r>
    </w:p>
    <w:p w14:paraId="34B1C2D3" w14:textId="77777777" w:rsidR="00CA5232" w:rsidRPr="006F2C2F" w:rsidRDefault="00CA5232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>Foi avalia</w:t>
      </w:r>
      <w:r w:rsidR="007D2227" w:rsidRPr="006F2C2F">
        <w:rPr>
          <w:rFonts w:ascii="Arial" w:hAnsi="Arial" w:cs="Arial"/>
          <w:sz w:val="18"/>
          <w:szCs w:val="18"/>
        </w:rPr>
        <w:t xml:space="preserve">do por ponderação curricular </w:t>
      </w:r>
    </w:p>
    <w:p w14:paraId="228BEFDF" w14:textId="77777777" w:rsidR="00AC3DFB" w:rsidRPr="006F2C2F" w:rsidRDefault="00AC3DFB" w:rsidP="00C60FF4">
      <w:pPr>
        <w:jc w:val="both"/>
        <w:rPr>
          <w:rFonts w:ascii="Arial" w:hAnsi="Arial" w:cs="Arial"/>
          <w:sz w:val="18"/>
          <w:szCs w:val="18"/>
        </w:rPr>
      </w:pPr>
    </w:p>
    <w:p w14:paraId="6D7E01F8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161E7DA2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2AC6711E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19EE4765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6535A9B5" w14:textId="2578C2AE" w:rsidR="00CA5232" w:rsidRPr="00B56D83" w:rsidRDefault="00CA5232" w:rsidP="00AC3DFB">
      <w:pPr>
        <w:jc w:val="center"/>
        <w:rPr>
          <w:rFonts w:ascii="Arial" w:hAnsi="Arial" w:cs="Arial"/>
          <w:sz w:val="18"/>
          <w:szCs w:val="18"/>
        </w:rPr>
      </w:pPr>
    </w:p>
    <w:sectPr w:rsidR="00CA5232" w:rsidRPr="00B56D83" w:rsidSect="0064227D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EFBB" w14:textId="77777777" w:rsidR="00D86AFD" w:rsidRDefault="00D86AFD">
      <w:r>
        <w:separator/>
      </w:r>
    </w:p>
  </w:endnote>
  <w:endnote w:type="continuationSeparator" w:id="0">
    <w:p w14:paraId="7508912F" w14:textId="77777777" w:rsidR="00D86AFD" w:rsidRDefault="00D8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2618" w14:textId="77777777" w:rsidR="00C60FF4" w:rsidRDefault="00C60FF4" w:rsidP="00FF70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FE3B63" w14:textId="77777777" w:rsidR="00C60FF4" w:rsidRDefault="00C60FF4" w:rsidP="00C60FF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45B2" w14:textId="77777777" w:rsidR="00FF70C5" w:rsidRDefault="00FF70C5" w:rsidP="004B27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6FD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FDF9868" w14:textId="77777777" w:rsidR="00C60FF4" w:rsidRDefault="00C60FF4" w:rsidP="00C60FF4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09C04" w14:textId="77777777" w:rsidR="00F44B3E" w:rsidRDefault="00F44B3E" w:rsidP="009606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B9E2690" w14:textId="77777777" w:rsidR="00F44B3E" w:rsidRDefault="00F44B3E" w:rsidP="00C60FF4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89D27" w14:textId="77777777" w:rsidR="00F44B3E" w:rsidRDefault="00F44B3E" w:rsidP="009606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6FD1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771D3BC" w14:textId="77777777" w:rsidR="00F44B3E" w:rsidRDefault="00F44B3E" w:rsidP="00C60FF4">
    <w:pPr>
      <w:pStyle w:val="Rodap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B961" w14:textId="77777777" w:rsidR="00C60FF4" w:rsidRDefault="00C60FF4" w:rsidP="00FF70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CD843A" w14:textId="77777777" w:rsidR="00C60FF4" w:rsidRDefault="00C60FF4" w:rsidP="00C60FF4">
    <w:pPr>
      <w:pStyle w:val="Rodap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1B8C" w14:textId="77777777" w:rsidR="00FF70C5" w:rsidRDefault="00FF70C5" w:rsidP="004B27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6FD1"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1D7DCE43" w14:textId="77777777" w:rsidR="00C60FF4" w:rsidRDefault="00C60FF4" w:rsidP="00C60FF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3DDA3" w14:textId="77777777" w:rsidR="00D86AFD" w:rsidRDefault="00D86AFD">
      <w:r>
        <w:separator/>
      </w:r>
    </w:p>
  </w:footnote>
  <w:footnote w:type="continuationSeparator" w:id="0">
    <w:p w14:paraId="157BD84E" w14:textId="77777777" w:rsidR="00D86AFD" w:rsidRDefault="00D86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3B3B" w14:textId="77777777" w:rsidR="00C60FF4" w:rsidRPr="003A7146" w:rsidRDefault="00C60FF4" w:rsidP="003A7146">
    <w:pPr>
      <w:pStyle w:val="Cabealho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571BFD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902584871" o:spid="_x0000_i1025" type="#_x0000_t75" style="width:9pt;height:9pt;visibility:visible;mso-wrap-style:square">
            <v:imagedata r:id="rId1" o:title=""/>
          </v:shape>
        </w:pict>
      </mc:Choice>
      <mc:Fallback>
        <w:drawing>
          <wp:inline distT="0" distB="0" distL="0" distR="0" wp14:anchorId="23CB0772" wp14:editId="3EE956D0">
            <wp:extent cx="114300" cy="114300"/>
            <wp:effectExtent l="0" t="0" r="0" b="0"/>
            <wp:docPr id="902584871" name="Imagem 902584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4537299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C85529"/>
    <w:multiLevelType w:val="hybridMultilevel"/>
    <w:tmpl w:val="E3C45F2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D84E82"/>
    <w:multiLevelType w:val="hybridMultilevel"/>
    <w:tmpl w:val="441C655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4AE"/>
    <w:multiLevelType w:val="hybridMultilevel"/>
    <w:tmpl w:val="97A8A788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509CE"/>
    <w:multiLevelType w:val="hybridMultilevel"/>
    <w:tmpl w:val="74CEA5A6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370F03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B2245C"/>
    <w:multiLevelType w:val="hybridMultilevel"/>
    <w:tmpl w:val="2EE80796"/>
    <w:lvl w:ilvl="0" w:tplc="AD646A5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3068CD"/>
    <w:multiLevelType w:val="hybridMultilevel"/>
    <w:tmpl w:val="F5B6DC8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1562F"/>
    <w:multiLevelType w:val="multilevel"/>
    <w:tmpl w:val="621C27B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DA22EC"/>
    <w:multiLevelType w:val="hybridMultilevel"/>
    <w:tmpl w:val="535454B0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44B242B"/>
    <w:multiLevelType w:val="multilevel"/>
    <w:tmpl w:val="64965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7C80DA1"/>
    <w:multiLevelType w:val="multilevel"/>
    <w:tmpl w:val="2618E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7E2C0C"/>
    <w:multiLevelType w:val="hybridMultilevel"/>
    <w:tmpl w:val="ECCAAC0C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61CC1"/>
    <w:multiLevelType w:val="hybridMultilevel"/>
    <w:tmpl w:val="23F284CC"/>
    <w:lvl w:ilvl="0" w:tplc="A04061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D15E55"/>
    <w:multiLevelType w:val="hybridMultilevel"/>
    <w:tmpl w:val="97E00C0E"/>
    <w:lvl w:ilvl="0" w:tplc="0A581EAE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0DF4A83"/>
    <w:multiLevelType w:val="hybridMultilevel"/>
    <w:tmpl w:val="8ADC91A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63FB9"/>
    <w:multiLevelType w:val="hybridMultilevel"/>
    <w:tmpl w:val="02F6EB6A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5C22FB8"/>
    <w:multiLevelType w:val="hybridMultilevel"/>
    <w:tmpl w:val="B824AF6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7DB3F65"/>
    <w:multiLevelType w:val="hybridMultilevel"/>
    <w:tmpl w:val="5B74EAA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82C6C83"/>
    <w:multiLevelType w:val="hybridMultilevel"/>
    <w:tmpl w:val="757EE9F4"/>
    <w:lvl w:ilvl="0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3489A"/>
    <w:multiLevelType w:val="hybridMultilevel"/>
    <w:tmpl w:val="432C7D1C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04B02"/>
    <w:multiLevelType w:val="hybridMultilevel"/>
    <w:tmpl w:val="5B24EDD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175A35"/>
    <w:multiLevelType w:val="hybridMultilevel"/>
    <w:tmpl w:val="431CDBA8"/>
    <w:lvl w:ilvl="0" w:tplc="08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4302E7"/>
    <w:multiLevelType w:val="hybridMultilevel"/>
    <w:tmpl w:val="7F94EB82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32854447"/>
    <w:multiLevelType w:val="multilevel"/>
    <w:tmpl w:val="E6D4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33515AAC"/>
    <w:multiLevelType w:val="hybridMultilevel"/>
    <w:tmpl w:val="E1E8FEC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E27ED8"/>
    <w:multiLevelType w:val="multilevel"/>
    <w:tmpl w:val="3D96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3F527B8E"/>
    <w:multiLevelType w:val="hybridMultilevel"/>
    <w:tmpl w:val="3D6A552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3F753D0E"/>
    <w:multiLevelType w:val="hybridMultilevel"/>
    <w:tmpl w:val="0D70EE30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F314C4"/>
    <w:multiLevelType w:val="hybridMultilevel"/>
    <w:tmpl w:val="2A880FFA"/>
    <w:lvl w:ilvl="0" w:tplc="6938E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097C3C"/>
    <w:multiLevelType w:val="hybridMultilevel"/>
    <w:tmpl w:val="45F67D5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45B26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D646A5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FA1C8E"/>
    <w:multiLevelType w:val="hybridMultilevel"/>
    <w:tmpl w:val="4286A50C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44651722"/>
    <w:multiLevelType w:val="hybridMultilevel"/>
    <w:tmpl w:val="28E2D312"/>
    <w:lvl w:ilvl="0" w:tplc="1B607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45B35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488A1EF0"/>
    <w:multiLevelType w:val="hybridMultilevel"/>
    <w:tmpl w:val="84AEB108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C7307A"/>
    <w:multiLevelType w:val="hybridMultilevel"/>
    <w:tmpl w:val="FBBE4868"/>
    <w:lvl w:ilvl="0" w:tplc="49FEE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6F38EA"/>
    <w:multiLevelType w:val="multilevel"/>
    <w:tmpl w:val="B52E5C9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4AC156F"/>
    <w:multiLevelType w:val="hybridMultilevel"/>
    <w:tmpl w:val="C546B3CC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5827AE"/>
    <w:multiLevelType w:val="multilevel"/>
    <w:tmpl w:val="69626D2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486DAB"/>
    <w:multiLevelType w:val="hybridMultilevel"/>
    <w:tmpl w:val="7742928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BF61AC"/>
    <w:multiLevelType w:val="hybridMultilevel"/>
    <w:tmpl w:val="935E0BA6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0" w15:restartNumberingAfterBreak="0">
    <w:nsid w:val="65F70F18"/>
    <w:multiLevelType w:val="hybridMultilevel"/>
    <w:tmpl w:val="E112199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5E6228"/>
    <w:multiLevelType w:val="hybridMultilevel"/>
    <w:tmpl w:val="3D7C321A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C3149C"/>
    <w:multiLevelType w:val="hybridMultilevel"/>
    <w:tmpl w:val="969A106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6DF76AEB"/>
    <w:multiLevelType w:val="hybridMultilevel"/>
    <w:tmpl w:val="FBBAB938"/>
    <w:lvl w:ilvl="0" w:tplc="24CAD028">
      <w:start w:val="1"/>
      <w:numFmt w:val="bullet"/>
      <w:lvlText w:val=""/>
      <w:lvlJc w:val="left"/>
      <w:pPr>
        <w:tabs>
          <w:tab w:val="num" w:pos="173"/>
        </w:tabs>
        <w:ind w:left="173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4" w15:restartNumberingAfterBreak="0">
    <w:nsid w:val="6FFA1424"/>
    <w:multiLevelType w:val="hybridMultilevel"/>
    <w:tmpl w:val="9C0CF9A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5" w15:restartNumberingAfterBreak="0">
    <w:nsid w:val="75CF6956"/>
    <w:multiLevelType w:val="hybridMultilevel"/>
    <w:tmpl w:val="B48E51A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98909982">
    <w:abstractNumId w:val="12"/>
  </w:num>
  <w:num w:numId="2" w16cid:durableId="389303606">
    <w:abstractNumId w:val="18"/>
  </w:num>
  <w:num w:numId="3" w16cid:durableId="188378351">
    <w:abstractNumId w:val="3"/>
  </w:num>
  <w:num w:numId="4" w16cid:durableId="1806310917">
    <w:abstractNumId w:val="11"/>
  </w:num>
  <w:num w:numId="5" w16cid:durableId="1818034354">
    <w:abstractNumId w:val="33"/>
  </w:num>
  <w:num w:numId="6" w16cid:durableId="1849171960">
    <w:abstractNumId w:val="10"/>
  </w:num>
  <w:num w:numId="7" w16cid:durableId="164368245">
    <w:abstractNumId w:val="35"/>
  </w:num>
  <w:num w:numId="8" w16cid:durableId="575438195">
    <w:abstractNumId w:val="21"/>
  </w:num>
  <w:num w:numId="9" w16cid:durableId="444279249">
    <w:abstractNumId w:val="25"/>
  </w:num>
  <w:num w:numId="10" w16cid:durableId="1084961237">
    <w:abstractNumId w:val="17"/>
  </w:num>
  <w:num w:numId="11" w16cid:durableId="592007966">
    <w:abstractNumId w:val="2"/>
  </w:num>
  <w:num w:numId="12" w16cid:durableId="1397239664">
    <w:abstractNumId w:val="30"/>
  </w:num>
  <w:num w:numId="13" w16cid:durableId="1982924392">
    <w:abstractNumId w:val="0"/>
  </w:num>
  <w:num w:numId="14" w16cid:durableId="1017736934">
    <w:abstractNumId w:val="26"/>
  </w:num>
  <w:num w:numId="15" w16cid:durableId="287900920">
    <w:abstractNumId w:val="15"/>
  </w:num>
  <w:num w:numId="16" w16cid:durableId="353503642">
    <w:abstractNumId w:val="42"/>
  </w:num>
  <w:num w:numId="17" w16cid:durableId="1898783132">
    <w:abstractNumId w:val="22"/>
  </w:num>
  <w:num w:numId="18" w16cid:durableId="1425153586">
    <w:abstractNumId w:val="44"/>
  </w:num>
  <w:num w:numId="19" w16cid:durableId="1856069330">
    <w:abstractNumId w:val="8"/>
  </w:num>
  <w:num w:numId="20" w16cid:durableId="1288850384">
    <w:abstractNumId w:val="43"/>
  </w:num>
  <w:num w:numId="21" w16cid:durableId="657878770">
    <w:abstractNumId w:val="16"/>
  </w:num>
  <w:num w:numId="22" w16cid:durableId="676688025">
    <w:abstractNumId w:val="36"/>
  </w:num>
  <w:num w:numId="23" w16cid:durableId="1913655614">
    <w:abstractNumId w:val="40"/>
  </w:num>
  <w:num w:numId="24" w16cid:durableId="1826972345">
    <w:abstractNumId w:val="1"/>
  </w:num>
  <w:num w:numId="25" w16cid:durableId="1370374407">
    <w:abstractNumId w:val="45"/>
  </w:num>
  <w:num w:numId="26" w16cid:durableId="863595717">
    <w:abstractNumId w:val="39"/>
  </w:num>
  <w:num w:numId="27" w16cid:durableId="834106241">
    <w:abstractNumId w:val="38"/>
  </w:num>
  <w:num w:numId="28" w16cid:durableId="1774012775">
    <w:abstractNumId w:val="6"/>
  </w:num>
  <w:num w:numId="29" w16cid:durableId="999575002">
    <w:abstractNumId w:val="41"/>
  </w:num>
  <w:num w:numId="30" w16cid:durableId="894586764">
    <w:abstractNumId w:val="20"/>
  </w:num>
  <w:num w:numId="31" w16cid:durableId="2126078569">
    <w:abstractNumId w:val="31"/>
  </w:num>
  <w:num w:numId="32" w16cid:durableId="562180228">
    <w:abstractNumId w:val="34"/>
  </w:num>
  <w:num w:numId="33" w16cid:durableId="1872306060">
    <w:abstractNumId w:val="14"/>
  </w:num>
  <w:num w:numId="34" w16cid:durableId="1654794215">
    <w:abstractNumId w:val="24"/>
  </w:num>
  <w:num w:numId="35" w16cid:durableId="1098449372">
    <w:abstractNumId w:val="28"/>
  </w:num>
  <w:num w:numId="36" w16cid:durableId="887180602">
    <w:abstractNumId w:val="13"/>
  </w:num>
  <w:num w:numId="37" w16cid:durableId="473371042">
    <w:abstractNumId w:val="9"/>
  </w:num>
  <w:num w:numId="38" w16cid:durableId="1576552545">
    <w:abstractNumId w:val="23"/>
  </w:num>
  <w:num w:numId="39" w16cid:durableId="364016211">
    <w:abstractNumId w:val="32"/>
  </w:num>
  <w:num w:numId="40" w16cid:durableId="1746218598">
    <w:abstractNumId w:val="4"/>
  </w:num>
  <w:num w:numId="41" w16cid:durableId="801119064">
    <w:abstractNumId w:val="7"/>
  </w:num>
  <w:num w:numId="42" w16cid:durableId="1358507019">
    <w:abstractNumId w:val="37"/>
  </w:num>
  <w:num w:numId="43" w16cid:durableId="675037180">
    <w:abstractNumId w:val="29"/>
  </w:num>
  <w:num w:numId="44" w16cid:durableId="707683466">
    <w:abstractNumId w:val="5"/>
  </w:num>
  <w:num w:numId="45" w16cid:durableId="824324755">
    <w:abstractNumId w:val="19"/>
  </w:num>
  <w:num w:numId="46" w16cid:durableId="209685606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pt-PT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B3"/>
    <w:rsid w:val="00001409"/>
    <w:rsid w:val="00003EDC"/>
    <w:rsid w:val="000049F7"/>
    <w:rsid w:val="0000622C"/>
    <w:rsid w:val="00006A2F"/>
    <w:rsid w:val="0001265C"/>
    <w:rsid w:val="000162E9"/>
    <w:rsid w:val="00021261"/>
    <w:rsid w:val="00021403"/>
    <w:rsid w:val="00024DFE"/>
    <w:rsid w:val="000308FF"/>
    <w:rsid w:val="00031ED9"/>
    <w:rsid w:val="00035EF1"/>
    <w:rsid w:val="000424D5"/>
    <w:rsid w:val="00052231"/>
    <w:rsid w:val="0005381C"/>
    <w:rsid w:val="00057216"/>
    <w:rsid w:val="00062005"/>
    <w:rsid w:val="00071A8A"/>
    <w:rsid w:val="00080E13"/>
    <w:rsid w:val="00080E60"/>
    <w:rsid w:val="0008167A"/>
    <w:rsid w:val="0008334F"/>
    <w:rsid w:val="00090D5B"/>
    <w:rsid w:val="00092561"/>
    <w:rsid w:val="000A2489"/>
    <w:rsid w:val="000A7EEB"/>
    <w:rsid w:val="000B2470"/>
    <w:rsid w:val="000B2E60"/>
    <w:rsid w:val="000B5C75"/>
    <w:rsid w:val="000B7DB1"/>
    <w:rsid w:val="000C24FB"/>
    <w:rsid w:val="000C2BF0"/>
    <w:rsid w:val="000C74DD"/>
    <w:rsid w:val="000E33B8"/>
    <w:rsid w:val="000E757B"/>
    <w:rsid w:val="000E789A"/>
    <w:rsid w:val="000F611E"/>
    <w:rsid w:val="00120C61"/>
    <w:rsid w:val="00121E7B"/>
    <w:rsid w:val="00123CA8"/>
    <w:rsid w:val="00125A6E"/>
    <w:rsid w:val="00131F1A"/>
    <w:rsid w:val="00132124"/>
    <w:rsid w:val="00132190"/>
    <w:rsid w:val="00134DFB"/>
    <w:rsid w:val="001362A2"/>
    <w:rsid w:val="0014058D"/>
    <w:rsid w:val="00141F4E"/>
    <w:rsid w:val="00144B20"/>
    <w:rsid w:val="00147BA0"/>
    <w:rsid w:val="00150FD2"/>
    <w:rsid w:val="00153200"/>
    <w:rsid w:val="00153D4E"/>
    <w:rsid w:val="00170FC6"/>
    <w:rsid w:val="00171CFE"/>
    <w:rsid w:val="00172328"/>
    <w:rsid w:val="00177B48"/>
    <w:rsid w:val="00182AD6"/>
    <w:rsid w:val="00187AC6"/>
    <w:rsid w:val="001941C2"/>
    <w:rsid w:val="00194218"/>
    <w:rsid w:val="001A03DF"/>
    <w:rsid w:val="001A0CB3"/>
    <w:rsid w:val="001B05FA"/>
    <w:rsid w:val="001B3A23"/>
    <w:rsid w:val="001C2D47"/>
    <w:rsid w:val="001D05CE"/>
    <w:rsid w:val="001D486E"/>
    <w:rsid w:val="001E1FE5"/>
    <w:rsid w:val="001E455B"/>
    <w:rsid w:val="001F5052"/>
    <w:rsid w:val="0020391D"/>
    <w:rsid w:val="0020415D"/>
    <w:rsid w:val="002171F1"/>
    <w:rsid w:val="00225B52"/>
    <w:rsid w:val="002336BB"/>
    <w:rsid w:val="00234A04"/>
    <w:rsid w:val="00241918"/>
    <w:rsid w:val="002440A0"/>
    <w:rsid w:val="00254BB2"/>
    <w:rsid w:val="002615DA"/>
    <w:rsid w:val="00263E5B"/>
    <w:rsid w:val="00272F31"/>
    <w:rsid w:val="002769B5"/>
    <w:rsid w:val="00276E4B"/>
    <w:rsid w:val="002834F4"/>
    <w:rsid w:val="00287710"/>
    <w:rsid w:val="00293361"/>
    <w:rsid w:val="00293DD0"/>
    <w:rsid w:val="002951A8"/>
    <w:rsid w:val="00296246"/>
    <w:rsid w:val="00297DE0"/>
    <w:rsid w:val="002A1710"/>
    <w:rsid w:val="002B70FE"/>
    <w:rsid w:val="002C0F30"/>
    <w:rsid w:val="002C1F4C"/>
    <w:rsid w:val="002C4BC0"/>
    <w:rsid w:val="002C4EC9"/>
    <w:rsid w:val="002C6451"/>
    <w:rsid w:val="002C73F5"/>
    <w:rsid w:val="002C77C2"/>
    <w:rsid w:val="002E45D5"/>
    <w:rsid w:val="002F7E66"/>
    <w:rsid w:val="00305296"/>
    <w:rsid w:val="003209DD"/>
    <w:rsid w:val="003238D0"/>
    <w:rsid w:val="003261B9"/>
    <w:rsid w:val="003266F1"/>
    <w:rsid w:val="00331260"/>
    <w:rsid w:val="003315DB"/>
    <w:rsid w:val="00337354"/>
    <w:rsid w:val="00345A88"/>
    <w:rsid w:val="00345D1B"/>
    <w:rsid w:val="003500AB"/>
    <w:rsid w:val="003508E2"/>
    <w:rsid w:val="00350AEB"/>
    <w:rsid w:val="003525F1"/>
    <w:rsid w:val="0035454C"/>
    <w:rsid w:val="0035522B"/>
    <w:rsid w:val="00371F7B"/>
    <w:rsid w:val="00387639"/>
    <w:rsid w:val="003922DB"/>
    <w:rsid w:val="0039475B"/>
    <w:rsid w:val="003A66C8"/>
    <w:rsid w:val="003A7146"/>
    <w:rsid w:val="003B18BB"/>
    <w:rsid w:val="003B20F4"/>
    <w:rsid w:val="003B483D"/>
    <w:rsid w:val="003C5212"/>
    <w:rsid w:val="003D44C3"/>
    <w:rsid w:val="003E39DE"/>
    <w:rsid w:val="003F0E7D"/>
    <w:rsid w:val="003F6028"/>
    <w:rsid w:val="004031E6"/>
    <w:rsid w:val="00403EB8"/>
    <w:rsid w:val="004051FA"/>
    <w:rsid w:val="00407234"/>
    <w:rsid w:val="004104E8"/>
    <w:rsid w:val="00411882"/>
    <w:rsid w:val="0041412B"/>
    <w:rsid w:val="004169D8"/>
    <w:rsid w:val="00417BA3"/>
    <w:rsid w:val="0043481F"/>
    <w:rsid w:val="004361B2"/>
    <w:rsid w:val="00446FE4"/>
    <w:rsid w:val="00450156"/>
    <w:rsid w:val="0045429D"/>
    <w:rsid w:val="00462673"/>
    <w:rsid w:val="0046361C"/>
    <w:rsid w:val="00472749"/>
    <w:rsid w:val="00475EB1"/>
    <w:rsid w:val="00480483"/>
    <w:rsid w:val="0049263B"/>
    <w:rsid w:val="004954B6"/>
    <w:rsid w:val="0049795C"/>
    <w:rsid w:val="004A6F80"/>
    <w:rsid w:val="004B27EE"/>
    <w:rsid w:val="004C07D1"/>
    <w:rsid w:val="004C1789"/>
    <w:rsid w:val="004C2924"/>
    <w:rsid w:val="004C2CCB"/>
    <w:rsid w:val="004C2ECB"/>
    <w:rsid w:val="004C6427"/>
    <w:rsid w:val="004D12B6"/>
    <w:rsid w:val="004E3440"/>
    <w:rsid w:val="004E6091"/>
    <w:rsid w:val="004E7BAE"/>
    <w:rsid w:val="004F26CF"/>
    <w:rsid w:val="005028A2"/>
    <w:rsid w:val="0051198D"/>
    <w:rsid w:val="005136EF"/>
    <w:rsid w:val="00521B36"/>
    <w:rsid w:val="0052309F"/>
    <w:rsid w:val="00525D20"/>
    <w:rsid w:val="005263A2"/>
    <w:rsid w:val="00535FC1"/>
    <w:rsid w:val="00543309"/>
    <w:rsid w:val="00544DBC"/>
    <w:rsid w:val="00546D60"/>
    <w:rsid w:val="00547C41"/>
    <w:rsid w:val="00557809"/>
    <w:rsid w:val="00562DBC"/>
    <w:rsid w:val="00564FAC"/>
    <w:rsid w:val="005709DE"/>
    <w:rsid w:val="005730CB"/>
    <w:rsid w:val="00581A31"/>
    <w:rsid w:val="005870D2"/>
    <w:rsid w:val="00590EA8"/>
    <w:rsid w:val="005930E5"/>
    <w:rsid w:val="005A0A7F"/>
    <w:rsid w:val="005A4EF8"/>
    <w:rsid w:val="005A7152"/>
    <w:rsid w:val="005E5093"/>
    <w:rsid w:val="00601140"/>
    <w:rsid w:val="00602F4C"/>
    <w:rsid w:val="00603731"/>
    <w:rsid w:val="006046BB"/>
    <w:rsid w:val="00605A80"/>
    <w:rsid w:val="0061141A"/>
    <w:rsid w:val="00613D28"/>
    <w:rsid w:val="0062531B"/>
    <w:rsid w:val="00625FD2"/>
    <w:rsid w:val="00627E88"/>
    <w:rsid w:val="00633FDA"/>
    <w:rsid w:val="0063746E"/>
    <w:rsid w:val="0064227D"/>
    <w:rsid w:val="00643832"/>
    <w:rsid w:val="00645CC6"/>
    <w:rsid w:val="00645EE8"/>
    <w:rsid w:val="0066035F"/>
    <w:rsid w:val="006641DE"/>
    <w:rsid w:val="006644C7"/>
    <w:rsid w:val="0066740E"/>
    <w:rsid w:val="00667463"/>
    <w:rsid w:val="00670684"/>
    <w:rsid w:val="00672B7B"/>
    <w:rsid w:val="006747D9"/>
    <w:rsid w:val="0068065C"/>
    <w:rsid w:val="00680AEB"/>
    <w:rsid w:val="0068470E"/>
    <w:rsid w:val="00696E62"/>
    <w:rsid w:val="006A4C42"/>
    <w:rsid w:val="006A5375"/>
    <w:rsid w:val="006A65AA"/>
    <w:rsid w:val="006A6942"/>
    <w:rsid w:val="006A6D6F"/>
    <w:rsid w:val="006B3A17"/>
    <w:rsid w:val="006B78F0"/>
    <w:rsid w:val="006C02B6"/>
    <w:rsid w:val="006C5874"/>
    <w:rsid w:val="006D028E"/>
    <w:rsid w:val="006D5BBF"/>
    <w:rsid w:val="006E17BC"/>
    <w:rsid w:val="006E2A73"/>
    <w:rsid w:val="006F2C2F"/>
    <w:rsid w:val="006F330F"/>
    <w:rsid w:val="007006C6"/>
    <w:rsid w:val="007009B0"/>
    <w:rsid w:val="00700F75"/>
    <w:rsid w:val="007054BC"/>
    <w:rsid w:val="007073C8"/>
    <w:rsid w:val="00710896"/>
    <w:rsid w:val="00720C02"/>
    <w:rsid w:val="00722605"/>
    <w:rsid w:val="0072432B"/>
    <w:rsid w:val="0072648A"/>
    <w:rsid w:val="00731150"/>
    <w:rsid w:val="0073425D"/>
    <w:rsid w:val="00734728"/>
    <w:rsid w:val="007353AC"/>
    <w:rsid w:val="00741976"/>
    <w:rsid w:val="00745752"/>
    <w:rsid w:val="00745B3E"/>
    <w:rsid w:val="00747E84"/>
    <w:rsid w:val="0075068C"/>
    <w:rsid w:val="00757EC0"/>
    <w:rsid w:val="00761388"/>
    <w:rsid w:val="00765910"/>
    <w:rsid w:val="00767329"/>
    <w:rsid w:val="00770033"/>
    <w:rsid w:val="00772AFE"/>
    <w:rsid w:val="0077374C"/>
    <w:rsid w:val="00774E31"/>
    <w:rsid w:val="007753B5"/>
    <w:rsid w:val="00775F02"/>
    <w:rsid w:val="00776F00"/>
    <w:rsid w:val="00782CC8"/>
    <w:rsid w:val="00786776"/>
    <w:rsid w:val="0078764B"/>
    <w:rsid w:val="00793237"/>
    <w:rsid w:val="00793562"/>
    <w:rsid w:val="00794185"/>
    <w:rsid w:val="007A4F60"/>
    <w:rsid w:val="007A5280"/>
    <w:rsid w:val="007A6C2C"/>
    <w:rsid w:val="007B0331"/>
    <w:rsid w:val="007B1D6D"/>
    <w:rsid w:val="007C1824"/>
    <w:rsid w:val="007C29AA"/>
    <w:rsid w:val="007C2B41"/>
    <w:rsid w:val="007D04BA"/>
    <w:rsid w:val="007D2227"/>
    <w:rsid w:val="007D64AD"/>
    <w:rsid w:val="007D725A"/>
    <w:rsid w:val="007E16AD"/>
    <w:rsid w:val="007E5943"/>
    <w:rsid w:val="007E76CD"/>
    <w:rsid w:val="007F117F"/>
    <w:rsid w:val="007F3D78"/>
    <w:rsid w:val="007F74F4"/>
    <w:rsid w:val="00801B59"/>
    <w:rsid w:val="00807E54"/>
    <w:rsid w:val="008110CF"/>
    <w:rsid w:val="0081218C"/>
    <w:rsid w:val="00817263"/>
    <w:rsid w:val="00817378"/>
    <w:rsid w:val="00826C06"/>
    <w:rsid w:val="0082786E"/>
    <w:rsid w:val="008377AE"/>
    <w:rsid w:val="00840200"/>
    <w:rsid w:val="00842831"/>
    <w:rsid w:val="0084415C"/>
    <w:rsid w:val="008502AD"/>
    <w:rsid w:val="00854634"/>
    <w:rsid w:val="00856FCB"/>
    <w:rsid w:val="008573DD"/>
    <w:rsid w:val="00863976"/>
    <w:rsid w:val="00865A3D"/>
    <w:rsid w:val="008712E3"/>
    <w:rsid w:val="00876116"/>
    <w:rsid w:val="0087692E"/>
    <w:rsid w:val="00877C78"/>
    <w:rsid w:val="00880824"/>
    <w:rsid w:val="00883A39"/>
    <w:rsid w:val="00891137"/>
    <w:rsid w:val="0089128E"/>
    <w:rsid w:val="008A22DE"/>
    <w:rsid w:val="008A3D2C"/>
    <w:rsid w:val="008A6C8F"/>
    <w:rsid w:val="008B29F3"/>
    <w:rsid w:val="008B67E7"/>
    <w:rsid w:val="008C39D2"/>
    <w:rsid w:val="008D406E"/>
    <w:rsid w:val="008D7B2A"/>
    <w:rsid w:val="008F2331"/>
    <w:rsid w:val="008F335A"/>
    <w:rsid w:val="008F5D8C"/>
    <w:rsid w:val="00916FAB"/>
    <w:rsid w:val="00917438"/>
    <w:rsid w:val="00921807"/>
    <w:rsid w:val="00924FA1"/>
    <w:rsid w:val="00925A57"/>
    <w:rsid w:val="00930D39"/>
    <w:rsid w:val="009423D8"/>
    <w:rsid w:val="00942D1A"/>
    <w:rsid w:val="00947176"/>
    <w:rsid w:val="009513BE"/>
    <w:rsid w:val="0096061E"/>
    <w:rsid w:val="009616F0"/>
    <w:rsid w:val="00962489"/>
    <w:rsid w:val="00975667"/>
    <w:rsid w:val="00986447"/>
    <w:rsid w:val="00987881"/>
    <w:rsid w:val="009A1D14"/>
    <w:rsid w:val="009A5B7B"/>
    <w:rsid w:val="009B2690"/>
    <w:rsid w:val="009B61AA"/>
    <w:rsid w:val="009D44D6"/>
    <w:rsid w:val="009D6625"/>
    <w:rsid w:val="009E498E"/>
    <w:rsid w:val="009F2DB2"/>
    <w:rsid w:val="00A002AC"/>
    <w:rsid w:val="00A00428"/>
    <w:rsid w:val="00A109C3"/>
    <w:rsid w:val="00A137A6"/>
    <w:rsid w:val="00A14F84"/>
    <w:rsid w:val="00A16020"/>
    <w:rsid w:val="00A166FE"/>
    <w:rsid w:val="00A24208"/>
    <w:rsid w:val="00A24494"/>
    <w:rsid w:val="00A2490E"/>
    <w:rsid w:val="00A25DEF"/>
    <w:rsid w:val="00A52AA5"/>
    <w:rsid w:val="00A5427B"/>
    <w:rsid w:val="00A551DB"/>
    <w:rsid w:val="00A626C4"/>
    <w:rsid w:val="00A63D91"/>
    <w:rsid w:val="00A65CE5"/>
    <w:rsid w:val="00A73CCE"/>
    <w:rsid w:val="00A751C0"/>
    <w:rsid w:val="00A77633"/>
    <w:rsid w:val="00A90D86"/>
    <w:rsid w:val="00A96A6D"/>
    <w:rsid w:val="00AA15E6"/>
    <w:rsid w:val="00AA70BB"/>
    <w:rsid w:val="00AB52E9"/>
    <w:rsid w:val="00AC0AFC"/>
    <w:rsid w:val="00AC3DFB"/>
    <w:rsid w:val="00AC4BEB"/>
    <w:rsid w:val="00AC5297"/>
    <w:rsid w:val="00AC5E09"/>
    <w:rsid w:val="00AC76FE"/>
    <w:rsid w:val="00AD0D50"/>
    <w:rsid w:val="00AD1781"/>
    <w:rsid w:val="00AE3751"/>
    <w:rsid w:val="00AF004A"/>
    <w:rsid w:val="00AF27C5"/>
    <w:rsid w:val="00B0792D"/>
    <w:rsid w:val="00B20EC9"/>
    <w:rsid w:val="00B23E40"/>
    <w:rsid w:val="00B24293"/>
    <w:rsid w:val="00B30B6E"/>
    <w:rsid w:val="00B32461"/>
    <w:rsid w:val="00B33A45"/>
    <w:rsid w:val="00B342E6"/>
    <w:rsid w:val="00B34650"/>
    <w:rsid w:val="00B37429"/>
    <w:rsid w:val="00B40567"/>
    <w:rsid w:val="00B46281"/>
    <w:rsid w:val="00B500F1"/>
    <w:rsid w:val="00B521BA"/>
    <w:rsid w:val="00B52557"/>
    <w:rsid w:val="00B54033"/>
    <w:rsid w:val="00B55378"/>
    <w:rsid w:val="00B56D83"/>
    <w:rsid w:val="00B6212B"/>
    <w:rsid w:val="00B62DD4"/>
    <w:rsid w:val="00B65AB1"/>
    <w:rsid w:val="00B67AC3"/>
    <w:rsid w:val="00B705B3"/>
    <w:rsid w:val="00B765B5"/>
    <w:rsid w:val="00B76FE0"/>
    <w:rsid w:val="00B77383"/>
    <w:rsid w:val="00B80786"/>
    <w:rsid w:val="00B80B12"/>
    <w:rsid w:val="00B85B06"/>
    <w:rsid w:val="00B87000"/>
    <w:rsid w:val="00B87492"/>
    <w:rsid w:val="00BA546C"/>
    <w:rsid w:val="00BB2394"/>
    <w:rsid w:val="00BB650C"/>
    <w:rsid w:val="00BC1086"/>
    <w:rsid w:val="00BC1BD7"/>
    <w:rsid w:val="00BC2A50"/>
    <w:rsid w:val="00BC613F"/>
    <w:rsid w:val="00BC7225"/>
    <w:rsid w:val="00BC7880"/>
    <w:rsid w:val="00BD7030"/>
    <w:rsid w:val="00BE084D"/>
    <w:rsid w:val="00BE14B8"/>
    <w:rsid w:val="00BE5CAA"/>
    <w:rsid w:val="00BF2E2D"/>
    <w:rsid w:val="00BF6150"/>
    <w:rsid w:val="00BF64B5"/>
    <w:rsid w:val="00C003D4"/>
    <w:rsid w:val="00C04B9A"/>
    <w:rsid w:val="00C1671A"/>
    <w:rsid w:val="00C16A63"/>
    <w:rsid w:val="00C21062"/>
    <w:rsid w:val="00C210E0"/>
    <w:rsid w:val="00C25960"/>
    <w:rsid w:val="00C26F08"/>
    <w:rsid w:val="00C30D34"/>
    <w:rsid w:val="00C33B75"/>
    <w:rsid w:val="00C352CD"/>
    <w:rsid w:val="00C35988"/>
    <w:rsid w:val="00C42814"/>
    <w:rsid w:val="00C50969"/>
    <w:rsid w:val="00C52324"/>
    <w:rsid w:val="00C523FB"/>
    <w:rsid w:val="00C5700E"/>
    <w:rsid w:val="00C574E9"/>
    <w:rsid w:val="00C60FF4"/>
    <w:rsid w:val="00C6375B"/>
    <w:rsid w:val="00C71B09"/>
    <w:rsid w:val="00C76FD1"/>
    <w:rsid w:val="00C84137"/>
    <w:rsid w:val="00CA2C8C"/>
    <w:rsid w:val="00CA5232"/>
    <w:rsid w:val="00CA54CC"/>
    <w:rsid w:val="00CA6F94"/>
    <w:rsid w:val="00CB2241"/>
    <w:rsid w:val="00CB3965"/>
    <w:rsid w:val="00CB4D30"/>
    <w:rsid w:val="00CB7CEF"/>
    <w:rsid w:val="00CC3AD3"/>
    <w:rsid w:val="00CC4D03"/>
    <w:rsid w:val="00CC6D1F"/>
    <w:rsid w:val="00CD14A3"/>
    <w:rsid w:val="00CD2A15"/>
    <w:rsid w:val="00CD2E81"/>
    <w:rsid w:val="00CE2583"/>
    <w:rsid w:val="00CF0602"/>
    <w:rsid w:val="00CF28FC"/>
    <w:rsid w:val="00CF6B62"/>
    <w:rsid w:val="00CF7310"/>
    <w:rsid w:val="00D10FE5"/>
    <w:rsid w:val="00D16C64"/>
    <w:rsid w:val="00D202D8"/>
    <w:rsid w:val="00D21045"/>
    <w:rsid w:val="00D24758"/>
    <w:rsid w:val="00D24AED"/>
    <w:rsid w:val="00D273F8"/>
    <w:rsid w:val="00D350F7"/>
    <w:rsid w:val="00D44674"/>
    <w:rsid w:val="00D46BDA"/>
    <w:rsid w:val="00D50969"/>
    <w:rsid w:val="00D50D8C"/>
    <w:rsid w:val="00D61D61"/>
    <w:rsid w:val="00D750CF"/>
    <w:rsid w:val="00D80BA7"/>
    <w:rsid w:val="00D83E76"/>
    <w:rsid w:val="00D866A6"/>
    <w:rsid w:val="00D86AFD"/>
    <w:rsid w:val="00D90D7E"/>
    <w:rsid w:val="00DA05CA"/>
    <w:rsid w:val="00DA0E04"/>
    <w:rsid w:val="00DA2673"/>
    <w:rsid w:val="00DA288B"/>
    <w:rsid w:val="00DA5625"/>
    <w:rsid w:val="00DA6B65"/>
    <w:rsid w:val="00DB0911"/>
    <w:rsid w:val="00DB3249"/>
    <w:rsid w:val="00DB4CC0"/>
    <w:rsid w:val="00DB4D46"/>
    <w:rsid w:val="00DB4F6D"/>
    <w:rsid w:val="00DB6883"/>
    <w:rsid w:val="00DB6DD4"/>
    <w:rsid w:val="00DC2897"/>
    <w:rsid w:val="00DD0837"/>
    <w:rsid w:val="00DD42DF"/>
    <w:rsid w:val="00DD4876"/>
    <w:rsid w:val="00DD50E7"/>
    <w:rsid w:val="00DD7825"/>
    <w:rsid w:val="00DE7876"/>
    <w:rsid w:val="00DF1E45"/>
    <w:rsid w:val="00DF2302"/>
    <w:rsid w:val="00DF34B2"/>
    <w:rsid w:val="00DF5E23"/>
    <w:rsid w:val="00E00DB3"/>
    <w:rsid w:val="00E017E4"/>
    <w:rsid w:val="00E02395"/>
    <w:rsid w:val="00E037FF"/>
    <w:rsid w:val="00E048E5"/>
    <w:rsid w:val="00E04D61"/>
    <w:rsid w:val="00E165CC"/>
    <w:rsid w:val="00E16E09"/>
    <w:rsid w:val="00E1751A"/>
    <w:rsid w:val="00E17787"/>
    <w:rsid w:val="00E17EB5"/>
    <w:rsid w:val="00E2212E"/>
    <w:rsid w:val="00E22A2E"/>
    <w:rsid w:val="00E2544D"/>
    <w:rsid w:val="00E26810"/>
    <w:rsid w:val="00E27213"/>
    <w:rsid w:val="00E42AC1"/>
    <w:rsid w:val="00E42E88"/>
    <w:rsid w:val="00E46CA5"/>
    <w:rsid w:val="00E46D1B"/>
    <w:rsid w:val="00E50E38"/>
    <w:rsid w:val="00E549E1"/>
    <w:rsid w:val="00E56DC3"/>
    <w:rsid w:val="00E61E28"/>
    <w:rsid w:val="00E66A79"/>
    <w:rsid w:val="00E702F4"/>
    <w:rsid w:val="00E71715"/>
    <w:rsid w:val="00E73C49"/>
    <w:rsid w:val="00E768AE"/>
    <w:rsid w:val="00E77910"/>
    <w:rsid w:val="00E84843"/>
    <w:rsid w:val="00E868D2"/>
    <w:rsid w:val="00E92459"/>
    <w:rsid w:val="00E930EA"/>
    <w:rsid w:val="00E97A29"/>
    <w:rsid w:val="00EA36C0"/>
    <w:rsid w:val="00EA4AEE"/>
    <w:rsid w:val="00EA4FAA"/>
    <w:rsid w:val="00EB3B09"/>
    <w:rsid w:val="00EB44E0"/>
    <w:rsid w:val="00ED0C35"/>
    <w:rsid w:val="00EE10D6"/>
    <w:rsid w:val="00EE2EED"/>
    <w:rsid w:val="00EE693D"/>
    <w:rsid w:val="00EF1F9E"/>
    <w:rsid w:val="00F0607A"/>
    <w:rsid w:val="00F1672B"/>
    <w:rsid w:val="00F201F8"/>
    <w:rsid w:val="00F21945"/>
    <w:rsid w:val="00F23431"/>
    <w:rsid w:val="00F25D74"/>
    <w:rsid w:val="00F31D0D"/>
    <w:rsid w:val="00F332EE"/>
    <w:rsid w:val="00F36247"/>
    <w:rsid w:val="00F37AE2"/>
    <w:rsid w:val="00F44A28"/>
    <w:rsid w:val="00F44B3E"/>
    <w:rsid w:val="00F46015"/>
    <w:rsid w:val="00F50011"/>
    <w:rsid w:val="00F501CD"/>
    <w:rsid w:val="00F52776"/>
    <w:rsid w:val="00F72CF9"/>
    <w:rsid w:val="00F7692A"/>
    <w:rsid w:val="00F8205F"/>
    <w:rsid w:val="00F82CEE"/>
    <w:rsid w:val="00F86F95"/>
    <w:rsid w:val="00F926EC"/>
    <w:rsid w:val="00F92CC1"/>
    <w:rsid w:val="00FA5BE8"/>
    <w:rsid w:val="00FC0550"/>
    <w:rsid w:val="00FC57E8"/>
    <w:rsid w:val="00FC5DDF"/>
    <w:rsid w:val="00FC7650"/>
    <w:rsid w:val="00FD24A7"/>
    <w:rsid w:val="00FD6736"/>
    <w:rsid w:val="00FE1A7D"/>
    <w:rsid w:val="00FE4B74"/>
    <w:rsid w:val="00FF3103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14D7AE"/>
  <w15:chartTrackingRefBased/>
  <w15:docId w15:val="{8D604859-748C-48F1-92FD-725504CC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4634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287710"/>
  </w:style>
  <w:style w:type="paragraph" w:customStyle="1" w:styleId="CarcterCarcterCarcter1Carcter">
    <w:name w:val="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Default">
    <w:name w:val="Default"/>
    <w:rsid w:val="00BA546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AC372-321A-44F3-B3D1-04C59FAA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30</TotalTime>
  <Pages>17</Pages>
  <Words>1903</Words>
  <Characters>13718</Characters>
  <Application>Microsoft Office Word</Application>
  <DocSecurity>0</DocSecurity>
  <Lines>114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15590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cp:lastModifiedBy>Sara Maria de Matos Antunes</cp:lastModifiedBy>
  <cp:revision>9</cp:revision>
  <cp:lastPrinted>2024-01-19T13:51:00Z</cp:lastPrinted>
  <dcterms:created xsi:type="dcterms:W3CDTF">2025-02-26T16:30:00Z</dcterms:created>
  <dcterms:modified xsi:type="dcterms:W3CDTF">2025-03-17T17:36:00Z</dcterms:modified>
</cp:coreProperties>
</file>